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236"/>
        <w:gridCol w:w="4296"/>
        <w:gridCol w:w="2812"/>
        <w:gridCol w:w="1440"/>
        <w:gridCol w:w="45"/>
      </w:tblGrid>
      <w:tr w:rsidR="007212EC" w:rsidRPr="007212EC" w:rsidTr="5224718C">
        <w:trPr>
          <w:trHeight w:val="20"/>
        </w:trPr>
        <w:tc>
          <w:tcPr>
            <w:tcW w:w="13003" w:type="dxa"/>
            <w:gridSpan w:val="7"/>
            <w:tcBorders>
              <w:top w:val="thickThinSmallGap" w:sz="24" w:space="0" w:color="auto"/>
              <w:left w:val="nil"/>
              <w:bottom w:val="nil"/>
              <w:right w:val="nil"/>
            </w:tcBorders>
            <w:vAlign w:val="center"/>
          </w:tcPr>
          <w:p w:rsidR="0032737D" w:rsidRPr="007212EC" w:rsidRDefault="0032737D" w:rsidP="00F66772">
            <w:pPr>
              <w:pStyle w:val="NoSpacing"/>
            </w:pPr>
          </w:p>
        </w:tc>
      </w:tr>
      <w:tr w:rsidR="007212EC" w:rsidRPr="007212EC" w:rsidTr="005F4830">
        <w:trPr>
          <w:gridAfter w:val="1"/>
          <w:wAfter w:w="45" w:type="dxa"/>
          <w:trHeight w:val="2016"/>
        </w:trPr>
        <w:tc>
          <w:tcPr>
            <w:tcW w:w="1438" w:type="dxa"/>
            <w:tcBorders>
              <w:top w:val="nil"/>
              <w:left w:val="nil"/>
              <w:bottom w:val="nil"/>
              <w:right w:val="single" w:sz="4" w:space="0" w:color="auto"/>
            </w:tcBorders>
            <w:vAlign w:val="center"/>
          </w:tcPr>
          <w:p w:rsidR="0032737D" w:rsidRPr="00F7629D" w:rsidRDefault="0032737D" w:rsidP="00F7629D">
            <w:pPr>
              <w:pStyle w:val="MastheadCopy"/>
            </w:pPr>
          </w:p>
        </w:tc>
        <w:tc>
          <w:tcPr>
            <w:tcW w:w="10080" w:type="dxa"/>
            <w:gridSpan w:val="4"/>
            <w:tcBorders>
              <w:top w:val="nil"/>
              <w:left w:val="single" w:sz="4" w:space="0" w:color="auto"/>
              <w:bottom w:val="nil"/>
              <w:right w:val="single" w:sz="4" w:space="0" w:color="auto"/>
            </w:tcBorders>
            <w:vAlign w:val="center"/>
          </w:tcPr>
          <w:p w:rsidR="0032737D" w:rsidRPr="007212EC" w:rsidRDefault="00000000" w:rsidP="00F66772">
            <w:pPr>
              <w:pStyle w:val="MastheadTItle"/>
            </w:pPr>
            <w:sdt>
              <w:sdtPr>
                <w:id w:val="-275951187"/>
                <w:placeholder>
                  <w:docPart w:val="6AA6FCCAF2894F0FAA75BC6E0CF895CE"/>
                </w:placeholder>
                <w15:appearance w15:val="hidden"/>
              </w:sdtPr>
              <w:sdtContent>
                <w:r w:rsidR="00BE2896">
                  <w:t xml:space="preserve">English </w:t>
                </w:r>
                <w:proofErr w:type="spellStart"/>
                <w:r w:rsidR="00BE2896">
                  <w:t>F</w:t>
                </w:r>
                <w:r w:rsidR="00BE2896" w:rsidRPr="00BE2896">
                  <w:t>lypped</w:t>
                </w:r>
                <w:proofErr w:type="spellEnd"/>
                <w:r w:rsidR="00BE2896">
                  <w:t xml:space="preserve"> News</w:t>
                </w:r>
              </w:sdtContent>
            </w:sdt>
          </w:p>
          <w:p w:rsidR="0032737D" w:rsidRPr="00EB7B98" w:rsidRDefault="00000000" w:rsidP="00EB7B98">
            <w:pPr>
              <w:pStyle w:val="MastheadSubtitle"/>
            </w:pPr>
            <w:sdt>
              <w:sdtPr>
                <w:id w:val="-227377777"/>
                <w:placeholder>
                  <w:docPart w:val="F3C41569DB8F4A76BD57F8830267757D"/>
                </w:placeholder>
                <w15:appearance w15:val="hidden"/>
              </w:sdtPr>
              <w:sdtContent>
                <w:r w:rsidR="00BE2896" w:rsidRPr="00BE2896">
                  <w:rPr>
                    <w:b/>
                    <w:bCs/>
                  </w:rPr>
                  <w:t>Stay Informed Daily</w:t>
                </w:r>
              </w:sdtContent>
            </w:sdt>
            <w:r w:rsidR="00F7629D" w:rsidRPr="00EB7B98">
              <w:t xml:space="preserve"> </w:t>
            </w:r>
          </w:p>
        </w:tc>
        <w:tc>
          <w:tcPr>
            <w:tcW w:w="1440" w:type="dxa"/>
            <w:tcBorders>
              <w:top w:val="nil"/>
              <w:left w:val="single" w:sz="4" w:space="0" w:color="auto"/>
              <w:bottom w:val="nil"/>
              <w:right w:val="nil"/>
            </w:tcBorders>
            <w:vAlign w:val="center"/>
          </w:tcPr>
          <w:p w:rsidR="0032737D" w:rsidRPr="00F7629D" w:rsidRDefault="0032737D" w:rsidP="00F7629D">
            <w:pPr>
              <w:pStyle w:val="MastheadCopy"/>
            </w:pPr>
          </w:p>
        </w:tc>
      </w:tr>
      <w:tr w:rsidR="007212EC" w:rsidRPr="007212EC" w:rsidTr="5224718C">
        <w:trPr>
          <w:trHeight w:val="144"/>
        </w:trPr>
        <w:tc>
          <w:tcPr>
            <w:tcW w:w="13003" w:type="dxa"/>
            <w:gridSpan w:val="7"/>
            <w:tcBorders>
              <w:top w:val="nil"/>
              <w:left w:val="nil"/>
              <w:bottom w:val="thinThickSmallGap" w:sz="24" w:space="0" w:color="auto"/>
              <w:right w:val="nil"/>
            </w:tcBorders>
            <w:vAlign w:val="center"/>
          </w:tcPr>
          <w:p w:rsidR="0032737D" w:rsidRPr="007212EC" w:rsidRDefault="0032737D" w:rsidP="00F66772">
            <w:pPr>
              <w:pStyle w:val="NoSpacing"/>
            </w:pPr>
          </w:p>
        </w:tc>
      </w:tr>
      <w:tr w:rsidR="007212EC" w:rsidRPr="007212EC" w:rsidTr="5224718C">
        <w:trPr>
          <w:trHeight w:val="180"/>
        </w:trPr>
        <w:tc>
          <w:tcPr>
            <w:tcW w:w="13003" w:type="dxa"/>
            <w:gridSpan w:val="7"/>
            <w:tcBorders>
              <w:top w:val="thinThickSmallGap" w:sz="24" w:space="0" w:color="auto"/>
              <w:left w:val="nil"/>
              <w:bottom w:val="nil"/>
              <w:right w:val="nil"/>
            </w:tcBorders>
            <w:vAlign w:val="center"/>
          </w:tcPr>
          <w:p w:rsidR="006B52E6" w:rsidRPr="007212EC" w:rsidRDefault="006B52E6" w:rsidP="00F66772">
            <w:pPr>
              <w:pStyle w:val="NoSpacing"/>
            </w:pPr>
          </w:p>
        </w:tc>
      </w:tr>
      <w:tr w:rsidR="005F4830" w:rsidRPr="007212EC" w:rsidTr="000821C8">
        <w:trPr>
          <w:trHeight w:val="5508"/>
        </w:trPr>
        <w:tc>
          <w:tcPr>
            <w:tcW w:w="4174" w:type="dxa"/>
            <w:gridSpan w:val="2"/>
            <w:vMerge w:val="restart"/>
            <w:tcBorders>
              <w:top w:val="nil"/>
              <w:left w:val="nil"/>
              <w:bottom w:val="nil"/>
              <w:right w:val="nil"/>
            </w:tcBorders>
          </w:tcPr>
          <w:p w:rsidR="005F4830" w:rsidRPr="00F7629D" w:rsidRDefault="00000000" w:rsidP="00F7629D">
            <w:pPr>
              <w:pStyle w:val="SmallAuthorName"/>
            </w:pPr>
            <w:sdt>
              <w:sdtPr>
                <w:id w:val="-1820263601"/>
                <w:placeholder>
                  <w:docPart w:val="D55E30649BD94183BB928D07B9E13456"/>
                </w:placeholder>
                <w:showingPlcHdr/>
                <w15:appearance w15:val="hidden"/>
              </w:sdtPr>
              <w:sdtContent>
                <w:r w:rsidR="00BE2896" w:rsidRPr="00F7629D">
                  <w:t>Mirjam Nilsson</w:t>
                </w:r>
              </w:sdtContent>
            </w:sdt>
          </w:p>
          <w:p w:rsidR="005F4830" w:rsidRPr="00BE2896" w:rsidRDefault="005F4830" w:rsidP="009010EB">
            <w:pPr>
              <w:pStyle w:val="SmallAuthorName"/>
              <w:spacing w:line="276" w:lineRule="auto"/>
              <w:rPr>
                <w:color w:val="000000" w:themeColor="text1"/>
                <w:sz w:val="44"/>
                <w:szCs w:val="44"/>
              </w:rPr>
            </w:pPr>
          </w:p>
          <w:p w:rsidR="005F4830" w:rsidRPr="00BE2896" w:rsidRDefault="00000000" w:rsidP="00F66772">
            <w:pPr>
              <w:pStyle w:val="SmallArticleTitle"/>
              <w:rPr>
                <w:sz w:val="44"/>
                <w:szCs w:val="44"/>
              </w:rPr>
            </w:pPr>
            <w:sdt>
              <w:sdtPr>
                <w:rPr>
                  <w:sz w:val="44"/>
                  <w:szCs w:val="44"/>
                </w:rPr>
                <w:id w:val="1640530040"/>
                <w:placeholder>
                  <w:docPart w:val="E291C9253F304F8198324AA6EFBE3D07"/>
                </w:placeholder>
                <w15:appearance w15:val="hidden"/>
              </w:sdtPr>
              <w:sdtContent>
                <w:proofErr w:type="spellStart"/>
                <w:r w:rsidR="00BE2896" w:rsidRPr="00BE2896">
                  <w:rPr>
                    <w:b/>
                    <w:bCs/>
                    <w:sz w:val="44"/>
                    <w:szCs w:val="44"/>
                  </w:rPr>
                  <w:t>Flypped</w:t>
                </w:r>
                <w:proofErr w:type="spellEnd"/>
                <w:r w:rsidR="00BE2896" w:rsidRPr="00BE2896">
                  <w:rPr>
                    <w:b/>
                    <w:bCs/>
                    <w:sz w:val="44"/>
                    <w:szCs w:val="44"/>
                  </w:rPr>
                  <w:t xml:space="preserve"> News: Your Smart, Simple and Fun English Magazine Online</w:t>
                </w:r>
              </w:sdtContent>
            </w:sdt>
            <w:r w:rsidR="006E5B02" w:rsidRPr="00BE2896">
              <w:rPr>
                <w:sz w:val="44"/>
                <w:szCs w:val="44"/>
              </w:rPr>
              <w:t xml:space="preserve"> </w:t>
            </w:r>
          </w:p>
          <w:p w:rsidR="005F4830" w:rsidRPr="00F7629D" w:rsidRDefault="00000000" w:rsidP="00F66772">
            <w:pPr>
              <w:pStyle w:val="SmallArticleSubtitle"/>
            </w:pPr>
            <w:sdt>
              <w:sdtPr>
                <w:id w:val="-817727221"/>
                <w:placeholder>
                  <w:docPart w:val="6A352D68133F46CBA33DC16D61B93B83"/>
                </w:placeholder>
                <w:showingPlcHdr/>
                <w15:appearance w15:val="hidden"/>
              </w:sdtPr>
              <w:sdtContent>
                <w:r w:rsidR="005F4830" w:rsidRPr="00F7629D">
                  <w:t>The latest updates</w:t>
                </w:r>
              </w:sdtContent>
            </w:sdt>
            <w:r w:rsidR="005F4830" w:rsidRPr="00F7629D">
              <w:t xml:space="preserve"> </w:t>
            </w:r>
          </w:p>
          <w:p w:rsidR="005F4830" w:rsidRDefault="005F4830" w:rsidP="00F66772">
            <w:pPr>
              <w:pStyle w:val="NoSpacing"/>
            </w:pPr>
          </w:p>
          <w:sdt>
            <w:sdtPr>
              <w:id w:val="-1203937974"/>
              <w:placeholder>
                <w:docPart w:val="B71FFF322E79474B9DA04B44C23F1FA4"/>
              </w:placeholder>
              <w15:appearance w15:val="hidden"/>
            </w:sdtPr>
            <w:sdtContent>
              <w:p w:rsidR="005F4830" w:rsidRPr="00E41B0A" w:rsidRDefault="00BE2896" w:rsidP="005F4830">
                <w:pPr>
                  <w:rPr>
                    <w:sz w:val="36"/>
                    <w:szCs w:val="36"/>
                  </w:rPr>
                </w:pPr>
                <w:r w:rsidRPr="00BE2896">
                  <w:rPr>
                    <w:sz w:val="36"/>
                    <w:szCs w:val="36"/>
                  </w:rPr>
                  <w:t xml:space="preserve">In today’s busy world, staying updated should not feel difficult—especially for young readers. That is why </w:t>
                </w:r>
                <w:hyperlink r:id="rId11" w:history="1">
                  <w:proofErr w:type="spellStart"/>
                  <w:r w:rsidRPr="00C47289">
                    <w:rPr>
                      <w:rStyle w:val="Hyperlink"/>
                      <w:b/>
                      <w:bCs/>
                      <w:sz w:val="36"/>
                      <w:szCs w:val="36"/>
                    </w:rPr>
                    <w:t>Flypped</w:t>
                  </w:r>
                  <w:proofErr w:type="spellEnd"/>
                  <w:r w:rsidRPr="00C47289">
                    <w:rPr>
                      <w:rStyle w:val="Hyperlink"/>
                      <w:b/>
                      <w:bCs/>
                      <w:sz w:val="36"/>
                      <w:szCs w:val="36"/>
                    </w:rPr>
                    <w:t xml:space="preserve"> News</w:t>
                  </w:r>
                </w:hyperlink>
                <w:r w:rsidRPr="00BE2896">
                  <w:rPr>
                    <w:sz w:val="36"/>
                    <w:szCs w:val="36"/>
                  </w:rPr>
                  <w:t xml:space="preserve"> has become one of the most loved </w:t>
                </w:r>
                <w:r w:rsidRPr="00BE2896">
                  <w:rPr>
                    <w:b/>
                    <w:bCs/>
                    <w:sz w:val="36"/>
                    <w:szCs w:val="36"/>
                  </w:rPr>
                  <w:t>digital magazine India</w:t>
                </w:r>
                <w:r w:rsidRPr="00BE2896">
                  <w:rPr>
                    <w:sz w:val="36"/>
                    <w:szCs w:val="36"/>
                  </w:rPr>
                  <w:t xml:space="preserve"> platforms. It brings easy-to-read stories, exciting updates, and helpful tips for everyone. Whether you love Bollywood, sports, travel, health, or fashion—</w:t>
                </w:r>
                <w:proofErr w:type="spellStart"/>
                <w:r w:rsidRPr="00BE2896">
                  <w:rPr>
                    <w:b/>
                    <w:bCs/>
                    <w:sz w:val="36"/>
                    <w:szCs w:val="36"/>
                  </w:rPr>
                  <w:t>flypped</w:t>
                </w:r>
                <w:proofErr w:type="spellEnd"/>
                <w:r w:rsidRPr="00BE2896">
                  <w:rPr>
                    <w:b/>
                    <w:bCs/>
                    <w:sz w:val="36"/>
                    <w:szCs w:val="36"/>
                  </w:rPr>
                  <w:t xml:space="preserve"> magazine</w:t>
                </w:r>
                <w:r w:rsidRPr="00BE2896">
                  <w:rPr>
                    <w:sz w:val="36"/>
                    <w:szCs w:val="36"/>
                  </w:rPr>
                  <w:t xml:space="preserve"> gives you everything in one place.</w:t>
                </w:r>
              </w:p>
            </w:sdtContent>
          </w:sdt>
        </w:tc>
        <w:tc>
          <w:tcPr>
            <w:tcW w:w="236" w:type="dxa"/>
            <w:tcBorders>
              <w:top w:val="nil"/>
              <w:left w:val="nil"/>
              <w:bottom w:val="nil"/>
              <w:right w:val="nil"/>
            </w:tcBorders>
            <w:vAlign w:val="center"/>
          </w:tcPr>
          <w:p w:rsidR="005F4830" w:rsidRPr="007212EC" w:rsidRDefault="005F4830" w:rsidP="00457BCB">
            <w:pPr>
              <w:jc w:val="center"/>
              <w:rPr>
                <w:color w:val="000000" w:themeColor="text1"/>
              </w:rPr>
            </w:pPr>
          </w:p>
        </w:tc>
        <w:tc>
          <w:tcPr>
            <w:tcW w:w="8593" w:type="dxa"/>
            <w:gridSpan w:val="4"/>
            <w:tcBorders>
              <w:top w:val="nil"/>
              <w:left w:val="nil"/>
              <w:bottom w:val="nil"/>
              <w:right w:val="nil"/>
            </w:tcBorders>
          </w:tcPr>
          <w:p w:rsidR="005F4830" w:rsidRPr="007212EC" w:rsidRDefault="00BE2896" w:rsidP="00BE2896">
            <w:pPr>
              <w:pStyle w:val="NoSpacing"/>
              <w:jc w:val="center"/>
              <w:rPr>
                <w:rFonts w:asciiTheme="majorHAnsi" w:hAnsiTheme="majorHAnsi"/>
                <w:color w:val="000000" w:themeColor="text1"/>
                <w:sz w:val="36"/>
                <w:szCs w:val="36"/>
              </w:rPr>
            </w:pPr>
            <w:r>
              <w:rPr>
                <w:noProof/>
              </w:rPr>
              <w:drawing>
                <wp:inline distT="0" distB="0" distL="0" distR="0" wp14:anchorId="35A6FDCD" wp14:editId="2B7771E1">
                  <wp:extent cx="5456555" cy="3997960"/>
                  <wp:effectExtent l="0" t="0" r="0" b="2540"/>
                  <wp:docPr id="210287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72558" name=""/>
                          <pic:cNvPicPr/>
                        </pic:nvPicPr>
                        <pic:blipFill>
                          <a:blip r:embed="rId12"/>
                          <a:stretch>
                            <a:fillRect/>
                          </a:stretch>
                        </pic:blipFill>
                        <pic:spPr>
                          <a:xfrm>
                            <a:off x="0" y="0"/>
                            <a:ext cx="5456555" cy="3997960"/>
                          </a:xfrm>
                          <a:prstGeom prst="rect">
                            <a:avLst/>
                          </a:prstGeom>
                        </pic:spPr>
                      </pic:pic>
                    </a:graphicData>
                  </a:graphic>
                </wp:inline>
              </w:drawing>
            </w:r>
          </w:p>
        </w:tc>
      </w:tr>
      <w:tr w:rsidR="005F4830" w:rsidRPr="007212EC" w:rsidTr="000821C8">
        <w:trPr>
          <w:trHeight w:val="728"/>
        </w:trPr>
        <w:tc>
          <w:tcPr>
            <w:tcW w:w="4174" w:type="dxa"/>
            <w:gridSpan w:val="2"/>
            <w:vMerge/>
            <w:tcBorders>
              <w:top w:val="nil"/>
              <w:left w:val="nil"/>
              <w:bottom w:val="nil"/>
              <w:right w:val="nil"/>
            </w:tcBorders>
          </w:tcPr>
          <w:p w:rsidR="005F4830" w:rsidRPr="007212EC" w:rsidRDefault="005F4830" w:rsidP="005F4830">
            <w:pPr>
              <w:pStyle w:val="PhotoCaption"/>
              <w:rPr>
                <w:color w:val="000000" w:themeColor="text1"/>
              </w:rPr>
            </w:pPr>
          </w:p>
        </w:tc>
        <w:tc>
          <w:tcPr>
            <w:tcW w:w="236" w:type="dxa"/>
            <w:vMerge w:val="restart"/>
            <w:tcBorders>
              <w:top w:val="nil"/>
              <w:left w:val="nil"/>
              <w:right w:val="nil"/>
            </w:tcBorders>
            <w:vAlign w:val="center"/>
          </w:tcPr>
          <w:p w:rsidR="005F4830" w:rsidRPr="007212EC" w:rsidRDefault="005F4830" w:rsidP="00457BCB">
            <w:pPr>
              <w:jc w:val="center"/>
              <w:rPr>
                <w:color w:val="000000" w:themeColor="text1"/>
              </w:rPr>
            </w:pPr>
          </w:p>
        </w:tc>
        <w:tc>
          <w:tcPr>
            <w:tcW w:w="8593" w:type="dxa"/>
            <w:gridSpan w:val="4"/>
            <w:tcBorders>
              <w:top w:val="nil"/>
              <w:left w:val="nil"/>
              <w:bottom w:val="nil"/>
              <w:right w:val="nil"/>
            </w:tcBorders>
            <w:vAlign w:val="center"/>
          </w:tcPr>
          <w:p w:rsidR="005F4830" w:rsidRPr="00BE2896" w:rsidRDefault="00000000" w:rsidP="00F963ED">
            <w:pPr>
              <w:pStyle w:val="PhotoCaption"/>
              <w:rPr>
                <w:sz w:val="28"/>
                <w:szCs w:val="28"/>
              </w:rPr>
            </w:pPr>
            <w:sdt>
              <w:sdtPr>
                <w:rPr>
                  <w:sz w:val="28"/>
                  <w:szCs w:val="28"/>
                </w:rPr>
                <w:id w:val="1487197941"/>
                <w:placeholder>
                  <w:docPart w:val="2891A8948F9C4BBEA8F4E38398B46D12"/>
                </w:placeholder>
                <w15:appearance w15:val="hidden"/>
              </w:sdtPr>
              <w:sdtContent>
                <w:hyperlink r:id="rId13" w:history="1">
                  <w:r w:rsidR="00BE2896" w:rsidRPr="00C47289">
                    <w:rPr>
                      <w:rStyle w:val="Hyperlink"/>
                      <w:b/>
                      <w:bCs/>
                      <w:sz w:val="28"/>
                      <w:szCs w:val="28"/>
                    </w:rPr>
                    <w:t>Delhi Red Fort Blast</w:t>
                  </w:r>
                </w:hyperlink>
                <w:r w:rsidR="00BE2896" w:rsidRPr="00BE2896">
                  <w:rPr>
                    <w:b/>
                    <w:bCs/>
                    <w:sz w:val="28"/>
                    <w:szCs w:val="28"/>
                  </w:rPr>
                  <w:t>: 13 Dead, Amit Shah Calls High-Level Review Meeting</w:t>
                </w:r>
              </w:sdtContent>
            </w:sdt>
            <w:r w:rsidR="005F4830" w:rsidRPr="00BE2896">
              <w:rPr>
                <w:sz w:val="28"/>
                <w:szCs w:val="28"/>
              </w:rPr>
              <w:t xml:space="preserve"> </w:t>
            </w:r>
          </w:p>
        </w:tc>
      </w:tr>
      <w:tr w:rsidR="005F4830" w:rsidRPr="007212EC" w:rsidTr="000821C8">
        <w:trPr>
          <w:trHeight w:val="1709"/>
        </w:trPr>
        <w:tc>
          <w:tcPr>
            <w:tcW w:w="4174" w:type="dxa"/>
            <w:gridSpan w:val="2"/>
            <w:vMerge/>
            <w:tcBorders>
              <w:top w:val="nil"/>
              <w:left w:val="nil"/>
              <w:bottom w:val="nil"/>
              <w:right w:val="nil"/>
            </w:tcBorders>
          </w:tcPr>
          <w:p w:rsidR="005F4830" w:rsidRPr="007212EC" w:rsidRDefault="005F4830" w:rsidP="005F4830">
            <w:pPr>
              <w:pStyle w:val="PhotoCaption"/>
              <w:rPr>
                <w:color w:val="000000" w:themeColor="text1"/>
              </w:rPr>
            </w:pPr>
          </w:p>
        </w:tc>
        <w:tc>
          <w:tcPr>
            <w:tcW w:w="236" w:type="dxa"/>
            <w:vMerge/>
            <w:tcBorders>
              <w:left w:val="nil"/>
              <w:right w:val="nil"/>
            </w:tcBorders>
            <w:vAlign w:val="center"/>
          </w:tcPr>
          <w:p w:rsidR="005F4830" w:rsidRPr="007212EC" w:rsidRDefault="005F4830" w:rsidP="00457BCB">
            <w:pPr>
              <w:jc w:val="center"/>
              <w:rPr>
                <w:color w:val="000000" w:themeColor="text1"/>
              </w:rPr>
            </w:pPr>
          </w:p>
        </w:tc>
        <w:tc>
          <w:tcPr>
            <w:tcW w:w="8593" w:type="dxa"/>
            <w:gridSpan w:val="4"/>
            <w:tcBorders>
              <w:top w:val="nil"/>
              <w:left w:val="nil"/>
              <w:bottom w:val="nil"/>
              <w:right w:val="nil"/>
            </w:tcBorders>
            <w:vAlign w:val="center"/>
          </w:tcPr>
          <w:p w:rsidR="005F4830" w:rsidRDefault="005F4830" w:rsidP="005F4830">
            <w:pPr>
              <w:pStyle w:val="NoSpacing"/>
            </w:pPr>
          </w:p>
          <w:p w:rsidR="005F4830" w:rsidRPr="005F2B1B" w:rsidRDefault="00BE2896" w:rsidP="00727546">
            <w:pPr>
              <w:pStyle w:val="NoSpacing"/>
            </w:pPr>
            <w:r>
              <w:t xml:space="preserve"> </w:t>
            </w:r>
          </w:p>
          <w:p w:rsidR="006A5233" w:rsidRDefault="00000000" w:rsidP="006A5233">
            <w:pPr>
              <w:pStyle w:val="LargeArticleTitle"/>
            </w:pPr>
            <w:sdt>
              <w:sdtPr>
                <w:id w:val="-650450605"/>
                <w:placeholder>
                  <w:docPart w:val="16BD5C03ABB64B2290AAD1E72C62E690"/>
                </w:placeholder>
                <w15:appearance w15:val="hidden"/>
              </w:sdtPr>
              <w:sdtContent>
                <w:r w:rsidR="00BE2896" w:rsidRPr="00BE2896">
                  <w:rPr>
                    <w:b/>
                    <w:bCs/>
                  </w:rPr>
                  <w:t xml:space="preserve">Why </w:t>
                </w:r>
                <w:proofErr w:type="spellStart"/>
                <w:r w:rsidR="00BE2896" w:rsidRPr="00BE2896">
                  <w:rPr>
                    <w:b/>
                    <w:bCs/>
                  </w:rPr>
                  <w:t>Flypped</w:t>
                </w:r>
                <w:proofErr w:type="spellEnd"/>
                <w:r w:rsidR="00BE2896" w:rsidRPr="00BE2896">
                  <w:rPr>
                    <w:b/>
                    <w:bCs/>
                  </w:rPr>
                  <w:t xml:space="preserve"> News Portal Is the Best English Magazine Online</w:t>
                </w:r>
              </w:sdtContent>
            </w:sdt>
            <w:r w:rsidR="006A5233">
              <w:t xml:space="preserve"> </w:t>
            </w:r>
          </w:p>
          <w:p w:rsidR="005F4830" w:rsidRDefault="00000000" w:rsidP="006A5233">
            <w:pPr>
              <w:pStyle w:val="SmallArticleSubtitle"/>
            </w:pPr>
            <w:sdt>
              <w:sdtPr>
                <w:id w:val="-159774595"/>
                <w:placeholder>
                  <w:docPart w:val="57C123D8E643477FAB518587A62DDCEA"/>
                </w:placeholder>
                <w15:appearance w15:val="hidden"/>
              </w:sdtPr>
              <w:sdtContent>
                <w:r w:rsidR="00BE2896" w:rsidRPr="00BE2896">
                  <w:t xml:space="preserve">The </w:t>
                </w:r>
                <w:hyperlink r:id="rId14" w:history="1">
                  <w:proofErr w:type="spellStart"/>
                  <w:r w:rsidR="00BE2896" w:rsidRPr="00C47289">
                    <w:rPr>
                      <w:rStyle w:val="Hyperlink"/>
                      <w:b/>
                      <w:bCs/>
                    </w:rPr>
                    <w:t>Flypped</w:t>
                  </w:r>
                  <w:proofErr w:type="spellEnd"/>
                  <w:r w:rsidR="00BE2896" w:rsidRPr="00C47289">
                    <w:rPr>
                      <w:rStyle w:val="Hyperlink"/>
                      <w:b/>
                      <w:bCs/>
                    </w:rPr>
                    <w:t xml:space="preserve"> News Portal</w:t>
                  </w:r>
                </w:hyperlink>
                <w:r w:rsidR="00BE2896" w:rsidRPr="00BE2896">
                  <w:t xml:space="preserve"> is designed like a colorful </w:t>
                </w:r>
                <w:proofErr w:type="spellStart"/>
                <w:r w:rsidR="00BE2896" w:rsidRPr="00BE2896">
                  <w:rPr>
                    <w:b/>
                    <w:bCs/>
                  </w:rPr>
                  <w:t>flypped</w:t>
                </w:r>
                <w:proofErr w:type="spellEnd"/>
                <w:r w:rsidR="00BE2896" w:rsidRPr="00BE2896">
                  <w:rPr>
                    <w:b/>
                    <w:bCs/>
                  </w:rPr>
                  <w:t xml:space="preserve"> e-magazine</w:t>
                </w:r>
                <w:r w:rsidR="00BE2896" w:rsidRPr="00BE2896">
                  <w:t xml:space="preserve"> where even children can understand the content without any confusion. It keeps you informed with:</w:t>
                </w:r>
              </w:sdtContent>
            </w:sdt>
            <w:r w:rsidR="006A5233" w:rsidRPr="006A5233">
              <w:t xml:space="preserve"> </w:t>
            </w:r>
          </w:p>
          <w:p w:rsidR="00901233" w:rsidRPr="006A5233" w:rsidRDefault="00901233" w:rsidP="006A5233">
            <w:pPr>
              <w:pStyle w:val="SmallArticleSubtitle"/>
            </w:pPr>
          </w:p>
        </w:tc>
      </w:tr>
      <w:tr w:rsidR="005F4830" w:rsidRPr="007212EC" w:rsidTr="000821C8">
        <w:trPr>
          <w:trHeight w:val="1629"/>
        </w:trPr>
        <w:tc>
          <w:tcPr>
            <w:tcW w:w="4174" w:type="dxa"/>
            <w:gridSpan w:val="2"/>
            <w:tcBorders>
              <w:top w:val="nil"/>
              <w:left w:val="nil"/>
              <w:bottom w:val="nil"/>
              <w:right w:val="nil"/>
            </w:tcBorders>
          </w:tcPr>
          <w:p w:rsidR="005F4830" w:rsidRPr="007212EC" w:rsidRDefault="00E41B0A" w:rsidP="005F4830">
            <w:pPr>
              <w:pStyle w:val="PhotoCaption"/>
              <w:rPr>
                <w:color w:val="000000" w:themeColor="text1"/>
              </w:rPr>
            </w:pPr>
            <w:r>
              <w:drawing>
                <wp:inline distT="0" distB="0" distL="0" distR="0" wp14:anchorId="423452EE" wp14:editId="0099E65B">
                  <wp:extent cx="2650490" cy="1921510"/>
                  <wp:effectExtent l="0" t="0" r="0" b="2540"/>
                  <wp:docPr id="120775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50046" name=""/>
                          <pic:cNvPicPr/>
                        </pic:nvPicPr>
                        <pic:blipFill>
                          <a:blip r:embed="rId15"/>
                          <a:stretch>
                            <a:fillRect/>
                          </a:stretch>
                        </pic:blipFill>
                        <pic:spPr>
                          <a:xfrm>
                            <a:off x="0" y="0"/>
                            <a:ext cx="2650490" cy="1921510"/>
                          </a:xfrm>
                          <a:prstGeom prst="rect">
                            <a:avLst/>
                          </a:prstGeom>
                        </pic:spPr>
                      </pic:pic>
                    </a:graphicData>
                  </a:graphic>
                </wp:inline>
              </w:drawing>
            </w:r>
          </w:p>
        </w:tc>
        <w:tc>
          <w:tcPr>
            <w:tcW w:w="236" w:type="dxa"/>
            <w:vMerge w:val="restart"/>
            <w:tcBorders>
              <w:top w:val="nil"/>
              <w:left w:val="nil"/>
              <w:bottom w:val="nil"/>
              <w:right w:val="nil"/>
            </w:tcBorders>
            <w:vAlign w:val="center"/>
          </w:tcPr>
          <w:p w:rsidR="005F4830" w:rsidRPr="007212EC" w:rsidRDefault="00901233" w:rsidP="00457BCB">
            <w:pPr>
              <w:jc w:val="center"/>
              <w:rPr>
                <w:color w:val="000000" w:themeColor="text1"/>
              </w:rPr>
            </w:pPr>
            <w:r>
              <w:rPr>
                <w:color w:val="000000" w:themeColor="text1"/>
              </w:rPr>
              <w:t xml:space="preserve"> </w:t>
            </w:r>
          </w:p>
        </w:tc>
        <w:tc>
          <w:tcPr>
            <w:tcW w:w="4296" w:type="dxa"/>
            <w:vMerge w:val="restart"/>
            <w:tcBorders>
              <w:top w:val="nil"/>
              <w:left w:val="nil"/>
              <w:bottom w:val="nil"/>
              <w:right w:val="nil"/>
            </w:tcBorders>
          </w:tcPr>
          <w:p w:rsidR="00901233" w:rsidRPr="00901233" w:rsidRDefault="00901233" w:rsidP="00901233">
            <w:pPr>
              <w:numPr>
                <w:ilvl w:val="0"/>
                <w:numId w:val="4"/>
              </w:numPr>
              <w:rPr>
                <w:sz w:val="36"/>
                <w:szCs w:val="36"/>
              </w:rPr>
            </w:pPr>
            <w:r w:rsidRPr="00901233">
              <w:rPr>
                <w:sz w:val="36"/>
                <w:szCs w:val="36"/>
              </w:rPr>
              <w:t>Latest news updates India</w:t>
            </w:r>
          </w:p>
          <w:p w:rsidR="00901233" w:rsidRPr="00901233" w:rsidRDefault="00901233" w:rsidP="00901233">
            <w:pPr>
              <w:numPr>
                <w:ilvl w:val="0"/>
                <w:numId w:val="4"/>
              </w:numPr>
              <w:rPr>
                <w:sz w:val="36"/>
                <w:szCs w:val="36"/>
              </w:rPr>
            </w:pPr>
            <w:r w:rsidRPr="00901233">
              <w:rPr>
                <w:b/>
                <w:bCs/>
                <w:sz w:val="36"/>
                <w:szCs w:val="36"/>
              </w:rPr>
              <w:t>Exciting stories from India today online magazine English readers love</w:t>
            </w:r>
          </w:p>
          <w:p w:rsidR="005F4830" w:rsidRPr="00901233" w:rsidRDefault="005F4830" w:rsidP="00901233">
            <w:pPr>
              <w:rPr>
                <w:sz w:val="36"/>
                <w:szCs w:val="36"/>
              </w:rPr>
            </w:pPr>
          </w:p>
        </w:tc>
        <w:tc>
          <w:tcPr>
            <w:tcW w:w="4297" w:type="dxa"/>
            <w:gridSpan w:val="3"/>
            <w:vMerge w:val="restart"/>
            <w:tcBorders>
              <w:top w:val="nil"/>
              <w:left w:val="nil"/>
              <w:bottom w:val="nil"/>
              <w:right w:val="nil"/>
            </w:tcBorders>
            <w:tcMar>
              <w:top w:w="144" w:type="dxa"/>
              <w:left w:w="144" w:type="dxa"/>
            </w:tcMar>
          </w:tcPr>
          <w:p w:rsidR="00901233" w:rsidRPr="00901233" w:rsidRDefault="00901233" w:rsidP="00901233">
            <w:pPr>
              <w:numPr>
                <w:ilvl w:val="0"/>
                <w:numId w:val="4"/>
              </w:numPr>
              <w:rPr>
                <w:sz w:val="36"/>
                <w:szCs w:val="36"/>
              </w:rPr>
            </w:pPr>
            <w:r w:rsidRPr="00901233">
              <w:rPr>
                <w:sz w:val="36"/>
                <w:szCs w:val="36"/>
              </w:rPr>
              <w:t>Simple explanations of national and global events</w:t>
            </w:r>
          </w:p>
          <w:p w:rsidR="00901233" w:rsidRPr="00901233" w:rsidRDefault="00901233" w:rsidP="00901233">
            <w:pPr>
              <w:numPr>
                <w:ilvl w:val="0"/>
                <w:numId w:val="4"/>
              </w:numPr>
              <w:rPr>
                <w:sz w:val="36"/>
                <w:szCs w:val="36"/>
              </w:rPr>
            </w:pPr>
            <w:r w:rsidRPr="00901233">
              <w:rPr>
                <w:sz w:val="36"/>
                <w:szCs w:val="36"/>
              </w:rPr>
              <w:t>Today news updates</w:t>
            </w:r>
          </w:p>
          <w:p w:rsidR="005F4830" w:rsidRPr="00901233" w:rsidRDefault="005F4830" w:rsidP="009D5E5F">
            <w:pPr>
              <w:rPr>
                <w:sz w:val="36"/>
                <w:szCs w:val="36"/>
              </w:rPr>
            </w:pPr>
          </w:p>
        </w:tc>
      </w:tr>
      <w:tr w:rsidR="005F4830" w:rsidRPr="007212EC" w:rsidTr="00901233">
        <w:trPr>
          <w:trHeight w:val="1197"/>
        </w:trPr>
        <w:tc>
          <w:tcPr>
            <w:tcW w:w="4174" w:type="dxa"/>
            <w:gridSpan w:val="2"/>
            <w:tcBorders>
              <w:top w:val="nil"/>
              <w:left w:val="nil"/>
              <w:bottom w:val="nil"/>
              <w:right w:val="nil"/>
            </w:tcBorders>
          </w:tcPr>
          <w:sdt>
            <w:sdtPr>
              <w:rPr>
                <w:color w:val="000000" w:themeColor="text1"/>
              </w:rPr>
              <w:id w:val="-1173942399"/>
              <w:placeholder>
                <w:docPart w:val="A3F3931F173E47C995F6F97784D4D9C8"/>
              </w:placeholder>
              <w15:appearance w15:val="hidden"/>
            </w:sdtPr>
            <w:sdtContent>
              <w:p w:rsidR="00E41B0A" w:rsidRPr="00E41B0A" w:rsidRDefault="00E41B0A" w:rsidP="00E41B0A">
                <w:pPr>
                  <w:pStyle w:val="PhotoCaption"/>
                  <w:rPr>
                    <w:b/>
                    <w:bCs/>
                    <w:sz w:val="28"/>
                    <w:szCs w:val="28"/>
                  </w:rPr>
                </w:pPr>
                <w:r w:rsidRPr="00E41B0A">
                  <w:rPr>
                    <w:b/>
                    <w:bCs/>
                    <w:sz w:val="28"/>
                    <w:szCs w:val="28"/>
                  </w:rPr>
                  <w:t>DNA Test Confirms J&amp;K Doctor Umar Nabi Drove i20 In The Red Fort Blast</w:t>
                </w:r>
              </w:p>
              <w:p w:rsidR="005F4830" w:rsidRPr="007212EC" w:rsidRDefault="00000000" w:rsidP="005F4830">
                <w:pPr>
                  <w:pStyle w:val="PhotoCaption"/>
                  <w:rPr>
                    <w:color w:val="000000" w:themeColor="text1"/>
                  </w:rPr>
                </w:pPr>
              </w:p>
            </w:sdtContent>
          </w:sdt>
        </w:tc>
        <w:tc>
          <w:tcPr>
            <w:tcW w:w="236" w:type="dxa"/>
            <w:vMerge/>
            <w:tcBorders>
              <w:top w:val="nil"/>
              <w:left w:val="nil"/>
              <w:bottom w:val="nil"/>
              <w:right w:val="nil"/>
            </w:tcBorders>
            <w:vAlign w:val="center"/>
          </w:tcPr>
          <w:p w:rsidR="005F4830" w:rsidRPr="007212EC" w:rsidRDefault="005F4830" w:rsidP="00EF0035">
            <w:pPr>
              <w:jc w:val="center"/>
              <w:rPr>
                <w:color w:val="000000" w:themeColor="text1"/>
              </w:rPr>
            </w:pPr>
          </w:p>
        </w:tc>
        <w:tc>
          <w:tcPr>
            <w:tcW w:w="4296" w:type="dxa"/>
            <w:vMerge/>
            <w:tcBorders>
              <w:top w:val="nil"/>
              <w:left w:val="nil"/>
              <w:bottom w:val="nil"/>
              <w:right w:val="nil"/>
            </w:tcBorders>
            <w:tcMar>
              <w:top w:w="144" w:type="dxa"/>
              <w:bottom w:w="144" w:type="dxa"/>
              <w:right w:w="144" w:type="dxa"/>
            </w:tcMar>
          </w:tcPr>
          <w:p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rsidR="005F4830" w:rsidRPr="007212EC" w:rsidRDefault="005F4830" w:rsidP="009D5E5F"/>
        </w:tc>
      </w:tr>
    </w:tbl>
    <w:p w:rsidR="00901233" w:rsidRPr="00901233" w:rsidRDefault="00901233" w:rsidP="00901233">
      <w:pPr>
        <w:rPr>
          <w:sz w:val="36"/>
          <w:szCs w:val="36"/>
        </w:rPr>
      </w:pPr>
      <w:r w:rsidRPr="00901233">
        <w:rPr>
          <w:sz w:val="36"/>
          <w:szCs w:val="36"/>
        </w:rPr>
        <w:t>If you want news updates    today in clean and clear English, this is the perfect place.</w:t>
      </w:r>
    </w:p>
    <w:p w:rsidR="00CE1F2C" w:rsidRDefault="00CE1F2C">
      <w:pPr>
        <w:rPr>
          <w:color w:val="000000" w:themeColor="text1"/>
        </w:rPr>
        <w:sectPr w:rsidR="00CE1F2C" w:rsidSect="00BE2896">
          <w:pgSz w:w="15840" w:h="24480" w:code="3"/>
          <w:pgMar w:top="1440" w:right="1080" w:bottom="1440" w:left="1080" w:header="720" w:footer="432" w:gutter="0"/>
          <w:cols w:space="720"/>
          <w:titlePg/>
          <w:docGrid w:linePitch="360"/>
        </w:sectPr>
      </w:pPr>
    </w:p>
    <w:tbl>
      <w:tblPr>
        <w:tblStyle w:val="TableGrid"/>
        <w:tblW w:w="50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92"/>
        <w:gridCol w:w="13"/>
        <w:gridCol w:w="4277"/>
        <w:gridCol w:w="4614"/>
      </w:tblGrid>
      <w:tr w:rsidR="007212EC" w:rsidRPr="007212EC" w:rsidTr="00C47289">
        <w:trPr>
          <w:trHeight w:val="890"/>
        </w:trPr>
        <w:tc>
          <w:tcPr>
            <w:tcW w:w="13196" w:type="dxa"/>
            <w:gridSpan w:val="4"/>
            <w:tcBorders>
              <w:top w:val="thickThinMediumGap" w:sz="24" w:space="0" w:color="auto"/>
            </w:tcBorders>
            <w:tcMar>
              <w:top w:w="288" w:type="dxa"/>
              <w:left w:w="115" w:type="dxa"/>
              <w:right w:w="115" w:type="dxa"/>
            </w:tcMar>
          </w:tcPr>
          <w:p w:rsidR="00C07E8F" w:rsidRPr="00F7629D" w:rsidRDefault="00000000" w:rsidP="00C07E8F">
            <w:pPr>
              <w:pStyle w:val="LargeAuthorName"/>
            </w:pPr>
            <w:sdt>
              <w:sdtPr>
                <w:id w:val="-385872642"/>
                <w:placeholder>
                  <w:docPart w:val="70846EB0CFA746829E7CCF53B3D8D617"/>
                </w:placeholder>
                <w15:appearance w15:val="hidden"/>
              </w:sdtPr>
              <w:sdtContent>
                <w:r w:rsidR="00901233">
                  <w:t xml:space="preserve"> </w:t>
                </w:r>
              </w:sdtContent>
            </w:sdt>
            <w:r w:rsidR="00C07E8F" w:rsidRPr="00F7629D">
              <w:t xml:space="preserve"> </w:t>
            </w:r>
          </w:p>
          <w:p w:rsidR="00C07E8F" w:rsidRPr="005F2B1B" w:rsidRDefault="00C07E8F" w:rsidP="00C07E8F">
            <w:pPr>
              <w:pStyle w:val="SmallAuthorName"/>
              <w:spacing w:line="276" w:lineRule="auto"/>
              <w:rPr>
                <w:color w:val="000000" w:themeColor="text1"/>
                <w:sz w:val="12"/>
                <w:szCs w:val="12"/>
              </w:rPr>
            </w:pPr>
          </w:p>
          <w:p w:rsidR="00C07E8F" w:rsidRDefault="00000000" w:rsidP="00C07E8F">
            <w:pPr>
              <w:pStyle w:val="LargeArticleTitle"/>
            </w:pPr>
            <w:sdt>
              <w:sdtPr>
                <w:id w:val="-1425865282"/>
                <w:placeholder>
                  <w:docPart w:val="927B436142564A0E8B05BF493600E1A7"/>
                </w:placeholder>
                <w15:appearance w15:val="hidden"/>
              </w:sdtPr>
              <w:sdtContent>
                <w:r w:rsidR="00901233" w:rsidRPr="00901233">
                  <w:rPr>
                    <w:b/>
                    <w:bCs/>
                  </w:rPr>
                  <w:t xml:space="preserve">Bollywood Updates by </w:t>
                </w:r>
                <w:proofErr w:type="spellStart"/>
                <w:r w:rsidR="00901233" w:rsidRPr="00901233">
                  <w:rPr>
                    <w:b/>
                    <w:bCs/>
                  </w:rPr>
                  <w:t>Flypped</w:t>
                </w:r>
                <w:proofErr w:type="spellEnd"/>
                <w:r w:rsidR="00901233" w:rsidRPr="00901233">
                  <w:rPr>
                    <w:b/>
                    <w:bCs/>
                  </w:rPr>
                  <w:t xml:space="preserve"> — Fashion, Films, and Fun</w:t>
                </w:r>
              </w:sdtContent>
            </w:sdt>
            <w:r w:rsidR="00C07E8F" w:rsidRPr="00F7629D">
              <w:t xml:space="preserve"> </w:t>
            </w:r>
          </w:p>
          <w:p w:rsidR="00901233" w:rsidRPr="00901233" w:rsidRDefault="00901233" w:rsidP="00901233">
            <w:pPr>
              <w:rPr>
                <w:b/>
                <w:bCs/>
                <w:sz w:val="40"/>
                <w:szCs w:val="40"/>
              </w:rPr>
            </w:pPr>
            <w:r w:rsidRPr="00901233">
              <w:rPr>
                <w:b/>
                <w:bCs/>
                <w:sz w:val="40"/>
                <w:szCs w:val="40"/>
              </w:rPr>
              <w:t>Latest Bollywood Fashion Updates</w:t>
            </w:r>
          </w:p>
          <w:p w:rsidR="00901233" w:rsidRPr="00901233" w:rsidRDefault="00901233" w:rsidP="00901233">
            <w:r w:rsidRPr="00901233">
              <w:rPr>
                <w:sz w:val="32"/>
                <w:szCs w:val="32"/>
              </w:rPr>
              <w:t xml:space="preserve">From glamorous gowns to trendy street looks, </w:t>
            </w:r>
            <w:proofErr w:type="spellStart"/>
            <w:r w:rsidRPr="00901233">
              <w:rPr>
                <w:sz w:val="32"/>
                <w:szCs w:val="32"/>
              </w:rPr>
              <w:t>Flypped</w:t>
            </w:r>
            <w:proofErr w:type="spellEnd"/>
            <w:r w:rsidRPr="00901233">
              <w:rPr>
                <w:sz w:val="32"/>
                <w:szCs w:val="32"/>
              </w:rPr>
              <w:t xml:space="preserve"> covers</w:t>
            </w:r>
            <w:r w:rsidRPr="00901233">
              <w:t>:</w:t>
            </w:r>
          </w:p>
          <w:p w:rsidR="002107A1" w:rsidRDefault="00000000" w:rsidP="00C07E8F">
            <w:pPr>
              <w:pStyle w:val="LargeArticleSubtitle"/>
            </w:pPr>
            <w:sdt>
              <w:sdtPr>
                <w:id w:val="-1642881033"/>
                <w:placeholder>
                  <w:docPart w:val="BC4E9B8D351244E1AC21604A7AB92257"/>
                </w:placeholder>
                <w15:appearance w15:val="hidden"/>
              </w:sdtPr>
              <w:sdtContent>
                <w:r w:rsidR="00901233" w:rsidRPr="00901233">
                  <w:t xml:space="preserve">Everyone loves reading about stars, and </w:t>
                </w:r>
                <w:hyperlink r:id="rId16" w:history="1">
                  <w:r w:rsidR="00901233" w:rsidRPr="00C47289">
                    <w:rPr>
                      <w:rStyle w:val="Hyperlink"/>
                      <w:b/>
                      <w:bCs/>
                    </w:rPr>
                    <w:t xml:space="preserve">Bollywood updates by </w:t>
                  </w:r>
                  <w:proofErr w:type="spellStart"/>
                  <w:r w:rsidR="00901233" w:rsidRPr="00C47289">
                    <w:rPr>
                      <w:rStyle w:val="Hyperlink"/>
                      <w:b/>
                      <w:bCs/>
                    </w:rPr>
                    <w:t>Flypped</w:t>
                  </w:r>
                  <w:proofErr w:type="spellEnd"/>
                </w:hyperlink>
                <w:r w:rsidR="00901233" w:rsidRPr="00901233">
                  <w:t xml:space="preserve"> bring the latest gossip, movie releases, and stylish trends.</w:t>
                </w:r>
              </w:sdtContent>
            </w:sdt>
            <w:r w:rsidR="00C07E8F" w:rsidRPr="00F7629D">
              <w:t xml:space="preserve"> </w:t>
            </w:r>
          </w:p>
          <w:p w:rsidR="00901233" w:rsidRPr="00901233" w:rsidRDefault="00901233" w:rsidP="00901233"/>
          <w:p w:rsidR="00901233" w:rsidRPr="00901233" w:rsidRDefault="00901233" w:rsidP="00901233">
            <w:pPr>
              <w:numPr>
                <w:ilvl w:val="0"/>
                <w:numId w:val="6"/>
              </w:numPr>
              <w:rPr>
                <w:sz w:val="40"/>
                <w:szCs w:val="40"/>
              </w:rPr>
            </w:pPr>
            <w:r w:rsidRPr="00901233">
              <w:rPr>
                <w:b/>
                <w:bCs/>
                <w:sz w:val="40"/>
                <w:szCs w:val="40"/>
              </w:rPr>
              <w:t>Bollywood fashion trends</w:t>
            </w:r>
          </w:p>
          <w:p w:rsidR="00901233" w:rsidRPr="00901233" w:rsidRDefault="00901233" w:rsidP="00901233">
            <w:pPr>
              <w:numPr>
                <w:ilvl w:val="0"/>
                <w:numId w:val="6"/>
              </w:numPr>
              <w:rPr>
                <w:sz w:val="40"/>
                <w:szCs w:val="40"/>
              </w:rPr>
            </w:pPr>
            <w:r w:rsidRPr="00901233">
              <w:rPr>
                <w:sz w:val="40"/>
                <w:szCs w:val="40"/>
              </w:rPr>
              <w:t xml:space="preserve">The </w:t>
            </w:r>
            <w:r w:rsidRPr="00901233">
              <w:rPr>
                <w:b/>
                <w:bCs/>
                <w:sz w:val="40"/>
                <w:szCs w:val="40"/>
              </w:rPr>
              <w:t>fashion icon of Bollywood</w:t>
            </w:r>
          </w:p>
          <w:p w:rsidR="00901233" w:rsidRPr="00901233" w:rsidRDefault="00901233" w:rsidP="00901233">
            <w:pPr>
              <w:numPr>
                <w:ilvl w:val="0"/>
                <w:numId w:val="6"/>
              </w:numPr>
              <w:rPr>
                <w:sz w:val="40"/>
                <w:szCs w:val="40"/>
              </w:rPr>
            </w:pPr>
            <w:r w:rsidRPr="00901233">
              <w:rPr>
                <w:sz w:val="40"/>
                <w:szCs w:val="40"/>
              </w:rPr>
              <w:t xml:space="preserve">The charming </w:t>
            </w:r>
            <w:r w:rsidRPr="00901233">
              <w:rPr>
                <w:b/>
                <w:bCs/>
                <w:sz w:val="40"/>
                <w:szCs w:val="40"/>
              </w:rPr>
              <w:t>fashion queen of Bollywood</w:t>
            </w:r>
          </w:p>
          <w:p w:rsidR="00901233" w:rsidRPr="00901233" w:rsidRDefault="00901233" w:rsidP="00901233">
            <w:pPr>
              <w:numPr>
                <w:ilvl w:val="0"/>
                <w:numId w:val="6"/>
              </w:numPr>
              <w:rPr>
                <w:sz w:val="40"/>
                <w:szCs w:val="40"/>
              </w:rPr>
            </w:pPr>
            <w:r w:rsidRPr="00901233">
              <w:rPr>
                <w:sz w:val="40"/>
                <w:szCs w:val="40"/>
              </w:rPr>
              <w:t xml:space="preserve">The stylish </w:t>
            </w:r>
            <w:r w:rsidRPr="00901233">
              <w:rPr>
                <w:b/>
                <w:bCs/>
                <w:sz w:val="40"/>
                <w:szCs w:val="40"/>
              </w:rPr>
              <w:t>fashion king of Bollywood</w:t>
            </w:r>
          </w:p>
          <w:p w:rsidR="00901233" w:rsidRPr="00901233" w:rsidRDefault="00901233" w:rsidP="00901233">
            <w:pPr>
              <w:numPr>
                <w:ilvl w:val="0"/>
                <w:numId w:val="6"/>
              </w:numPr>
              <w:rPr>
                <w:sz w:val="40"/>
                <w:szCs w:val="40"/>
              </w:rPr>
            </w:pPr>
            <w:r w:rsidRPr="00901233">
              <w:rPr>
                <w:b/>
                <w:bCs/>
                <w:sz w:val="40"/>
                <w:szCs w:val="40"/>
              </w:rPr>
              <w:t>Fashion tips for men</w:t>
            </w:r>
            <w:r w:rsidRPr="00901233">
              <w:rPr>
                <w:sz w:val="40"/>
                <w:szCs w:val="40"/>
              </w:rPr>
              <w:t xml:space="preserve"> and </w:t>
            </w:r>
            <w:r w:rsidRPr="00901233">
              <w:rPr>
                <w:b/>
                <w:bCs/>
                <w:sz w:val="40"/>
                <w:szCs w:val="40"/>
              </w:rPr>
              <w:t>fashion tips for women</w:t>
            </w:r>
          </w:p>
          <w:p w:rsidR="00901233" w:rsidRPr="00901233" w:rsidRDefault="00901233" w:rsidP="00901233">
            <w:pPr>
              <w:numPr>
                <w:ilvl w:val="0"/>
                <w:numId w:val="6"/>
              </w:numPr>
              <w:rPr>
                <w:sz w:val="40"/>
                <w:szCs w:val="40"/>
              </w:rPr>
            </w:pPr>
            <w:r w:rsidRPr="00901233">
              <w:rPr>
                <w:b/>
                <w:bCs/>
                <w:sz w:val="40"/>
                <w:szCs w:val="40"/>
              </w:rPr>
              <w:t>Simple fashion tips</w:t>
            </w:r>
            <w:r w:rsidRPr="00901233">
              <w:rPr>
                <w:sz w:val="40"/>
                <w:szCs w:val="40"/>
              </w:rPr>
              <w:t xml:space="preserve"> anyone can follow</w:t>
            </w:r>
          </w:p>
          <w:p w:rsidR="00901233" w:rsidRPr="00901233" w:rsidRDefault="00901233" w:rsidP="00901233">
            <w:pPr>
              <w:numPr>
                <w:ilvl w:val="0"/>
                <w:numId w:val="6"/>
              </w:numPr>
              <w:rPr>
                <w:sz w:val="40"/>
                <w:szCs w:val="40"/>
              </w:rPr>
            </w:pPr>
            <w:r w:rsidRPr="00901233">
              <w:rPr>
                <w:sz w:val="40"/>
                <w:szCs w:val="40"/>
              </w:rPr>
              <w:t xml:space="preserve">Smart </w:t>
            </w:r>
            <w:r w:rsidRPr="00901233">
              <w:rPr>
                <w:b/>
                <w:bCs/>
                <w:sz w:val="40"/>
                <w:szCs w:val="40"/>
              </w:rPr>
              <w:t>fashion tips and tricks</w:t>
            </w:r>
          </w:p>
          <w:p w:rsidR="00901233" w:rsidRPr="00E41B0A" w:rsidRDefault="00901233" w:rsidP="00901233">
            <w:pPr>
              <w:numPr>
                <w:ilvl w:val="0"/>
                <w:numId w:val="6"/>
              </w:numPr>
              <w:rPr>
                <w:sz w:val="40"/>
                <w:szCs w:val="40"/>
              </w:rPr>
            </w:pPr>
            <w:r w:rsidRPr="00901233">
              <w:rPr>
                <w:sz w:val="40"/>
                <w:szCs w:val="40"/>
              </w:rPr>
              <w:t xml:space="preserve">Professional </w:t>
            </w:r>
            <w:r w:rsidRPr="00901233">
              <w:rPr>
                <w:b/>
                <w:bCs/>
                <w:sz w:val="40"/>
                <w:szCs w:val="40"/>
              </w:rPr>
              <w:t>fashion marketing tips</w:t>
            </w:r>
            <w:r w:rsidRPr="00901233">
              <w:rPr>
                <w:sz w:val="40"/>
                <w:szCs w:val="40"/>
              </w:rPr>
              <w:t xml:space="preserve"> and </w:t>
            </w:r>
            <w:r w:rsidRPr="00901233">
              <w:rPr>
                <w:b/>
                <w:bCs/>
                <w:sz w:val="40"/>
                <w:szCs w:val="40"/>
              </w:rPr>
              <w:t>fashion designing tips</w:t>
            </w:r>
          </w:p>
          <w:p w:rsidR="00E41B0A" w:rsidRDefault="00E41B0A" w:rsidP="00E41B0A">
            <w:pPr>
              <w:rPr>
                <w:sz w:val="40"/>
                <w:szCs w:val="40"/>
              </w:rPr>
            </w:pPr>
          </w:p>
          <w:p w:rsidR="00E41B0A" w:rsidRPr="00901233" w:rsidRDefault="00E41B0A" w:rsidP="00E41B0A">
            <w:pPr>
              <w:rPr>
                <w:sz w:val="40"/>
                <w:szCs w:val="40"/>
              </w:rPr>
            </w:pPr>
            <w:r w:rsidRPr="00E41B0A">
              <w:rPr>
                <w:sz w:val="40"/>
                <w:szCs w:val="40"/>
              </w:rPr>
              <w:t xml:space="preserve">If you love style, </w:t>
            </w:r>
            <w:proofErr w:type="spellStart"/>
            <w:r w:rsidRPr="00E41B0A">
              <w:rPr>
                <w:sz w:val="40"/>
                <w:szCs w:val="40"/>
              </w:rPr>
              <w:t>Flypped</w:t>
            </w:r>
            <w:proofErr w:type="spellEnd"/>
            <w:r w:rsidRPr="00E41B0A">
              <w:rPr>
                <w:sz w:val="40"/>
                <w:szCs w:val="40"/>
              </w:rPr>
              <w:t xml:space="preserve"> will keep your fashion sense updated and fresh.</w:t>
            </w:r>
          </w:p>
          <w:p w:rsidR="00901233" w:rsidRPr="00901233" w:rsidRDefault="00901233" w:rsidP="00901233">
            <w:r>
              <w:rPr>
                <w:noProof/>
              </w:rPr>
              <w:drawing>
                <wp:inline distT="0" distB="0" distL="0" distR="0" wp14:anchorId="43DB1470" wp14:editId="4936978E">
                  <wp:extent cx="8020050" cy="4362450"/>
                  <wp:effectExtent l="0" t="0" r="0" b="0"/>
                  <wp:docPr id="18437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11742" name=""/>
                          <pic:cNvPicPr/>
                        </pic:nvPicPr>
                        <pic:blipFill>
                          <a:blip r:embed="rId17"/>
                          <a:stretch>
                            <a:fillRect/>
                          </a:stretch>
                        </pic:blipFill>
                        <pic:spPr>
                          <a:xfrm>
                            <a:off x="0" y="0"/>
                            <a:ext cx="8020050" cy="4362450"/>
                          </a:xfrm>
                          <a:prstGeom prst="rect">
                            <a:avLst/>
                          </a:prstGeom>
                        </pic:spPr>
                      </pic:pic>
                    </a:graphicData>
                  </a:graphic>
                </wp:inline>
              </w:drawing>
            </w:r>
          </w:p>
        </w:tc>
      </w:tr>
      <w:tr w:rsidR="007212EC" w:rsidRPr="007212EC" w:rsidTr="00C47289">
        <w:trPr>
          <w:trHeight w:val="20"/>
        </w:trPr>
        <w:tc>
          <w:tcPr>
            <w:tcW w:w="4305" w:type="dxa"/>
            <w:gridSpan w:val="2"/>
            <w:tcBorders>
              <w:top w:val="thickThinMediumGap" w:sz="24" w:space="0" w:color="auto"/>
            </w:tcBorders>
            <w:tcMar>
              <w:top w:w="0" w:type="dxa"/>
              <w:left w:w="115" w:type="dxa"/>
              <w:right w:w="115" w:type="dxa"/>
            </w:tcMar>
            <w:vAlign w:val="center"/>
          </w:tcPr>
          <w:p w:rsidR="00CB4217" w:rsidRDefault="00CB4217" w:rsidP="00CE1F2C">
            <w:pPr>
              <w:pStyle w:val="NoSpacing"/>
            </w:pPr>
          </w:p>
          <w:p w:rsidR="00E41B0A" w:rsidRDefault="00E41B0A" w:rsidP="00CE1F2C">
            <w:pPr>
              <w:pStyle w:val="NoSpacing"/>
            </w:pPr>
          </w:p>
          <w:p w:rsidR="00E41B0A" w:rsidRDefault="00E41B0A" w:rsidP="00CE1F2C">
            <w:pPr>
              <w:pStyle w:val="NoSpacing"/>
            </w:pPr>
          </w:p>
          <w:p w:rsidR="00E41B0A" w:rsidRDefault="00E41B0A" w:rsidP="00CE1F2C">
            <w:pPr>
              <w:pStyle w:val="NoSpacing"/>
            </w:pPr>
          </w:p>
          <w:p w:rsidR="00E41B0A" w:rsidRPr="007212EC" w:rsidRDefault="00E41B0A" w:rsidP="00CE1F2C">
            <w:pPr>
              <w:pStyle w:val="NoSpacing"/>
            </w:pPr>
          </w:p>
        </w:tc>
        <w:tc>
          <w:tcPr>
            <w:tcW w:w="4277" w:type="dxa"/>
            <w:tcBorders>
              <w:top w:val="thickThinMediumGap" w:sz="24" w:space="0" w:color="auto"/>
            </w:tcBorders>
            <w:tcMar>
              <w:top w:w="0" w:type="dxa"/>
              <w:left w:w="115" w:type="dxa"/>
              <w:right w:w="115" w:type="dxa"/>
            </w:tcMar>
            <w:vAlign w:val="center"/>
          </w:tcPr>
          <w:p w:rsidR="00CB4217" w:rsidRPr="007212EC" w:rsidRDefault="00CB4217" w:rsidP="00CE1F2C">
            <w:pPr>
              <w:pStyle w:val="NoSpacing"/>
            </w:pPr>
          </w:p>
        </w:tc>
        <w:tc>
          <w:tcPr>
            <w:tcW w:w="4614" w:type="dxa"/>
            <w:tcBorders>
              <w:top w:val="thickThinMediumGap" w:sz="24" w:space="0" w:color="auto"/>
            </w:tcBorders>
            <w:tcMar>
              <w:top w:w="0" w:type="dxa"/>
              <w:left w:w="115" w:type="dxa"/>
              <w:right w:w="115" w:type="dxa"/>
            </w:tcMar>
            <w:vAlign w:val="center"/>
          </w:tcPr>
          <w:p w:rsidR="00CB4217" w:rsidRPr="007212EC" w:rsidRDefault="00CB4217" w:rsidP="00CE1F2C">
            <w:pPr>
              <w:pStyle w:val="NoSpacing"/>
            </w:pPr>
          </w:p>
        </w:tc>
      </w:tr>
      <w:tr w:rsidR="007212EC" w:rsidRPr="007212EC" w:rsidTr="00C47289">
        <w:trPr>
          <w:trHeight w:val="4907"/>
        </w:trPr>
        <w:tc>
          <w:tcPr>
            <w:tcW w:w="8582" w:type="dxa"/>
            <w:gridSpan w:val="3"/>
            <w:tcBorders>
              <w:right w:val="single" w:sz="4" w:space="0" w:color="auto"/>
            </w:tcBorders>
          </w:tcPr>
          <w:p w:rsidR="00BC1947" w:rsidRPr="007212EC" w:rsidRDefault="00E41B0A">
            <w:pPr>
              <w:rPr>
                <w:color w:val="000000" w:themeColor="text1"/>
              </w:rPr>
            </w:pPr>
            <w:r>
              <w:rPr>
                <w:noProof/>
              </w:rPr>
              <w:lastRenderedPageBreak/>
              <w:drawing>
                <wp:inline distT="0" distB="0" distL="0" distR="0" wp14:anchorId="30782BF9" wp14:editId="1D5620AF">
                  <wp:extent cx="5312410" cy="3928745"/>
                  <wp:effectExtent l="0" t="0" r="2540" b="0"/>
                  <wp:docPr id="1082770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70589" name=""/>
                          <pic:cNvPicPr/>
                        </pic:nvPicPr>
                        <pic:blipFill>
                          <a:blip r:embed="rId18"/>
                          <a:stretch>
                            <a:fillRect/>
                          </a:stretch>
                        </pic:blipFill>
                        <pic:spPr>
                          <a:xfrm>
                            <a:off x="0" y="0"/>
                            <a:ext cx="5312410" cy="3928745"/>
                          </a:xfrm>
                          <a:prstGeom prst="rect">
                            <a:avLst/>
                          </a:prstGeom>
                        </pic:spPr>
                      </pic:pic>
                    </a:graphicData>
                  </a:graphic>
                </wp:inline>
              </w:drawing>
            </w:r>
          </w:p>
        </w:tc>
        <w:tc>
          <w:tcPr>
            <w:tcW w:w="4614" w:type="dxa"/>
            <w:vMerge w:val="restart"/>
            <w:tcBorders>
              <w:left w:val="single" w:sz="4" w:space="0" w:color="auto"/>
            </w:tcBorders>
            <w:tcMar>
              <w:top w:w="0" w:type="dxa"/>
              <w:left w:w="216" w:type="dxa"/>
              <w:right w:w="115" w:type="dxa"/>
            </w:tcMar>
          </w:tcPr>
          <w:p w:rsidR="008C0AD6" w:rsidRPr="00F7629D" w:rsidRDefault="00000000" w:rsidP="008C0AD6">
            <w:pPr>
              <w:pStyle w:val="SmallAuthorName"/>
            </w:pPr>
            <w:sdt>
              <w:sdtPr>
                <w:id w:val="1019363309"/>
                <w:placeholder>
                  <w:docPart w:val="89B89773B12A4B049DC2E1B0E887F3C2"/>
                </w:placeholder>
                <w15:appearance w15:val="hidden"/>
              </w:sdtPr>
              <w:sdtContent>
                <w:r w:rsidR="00E41B0A">
                  <w:t xml:space="preserve"> </w:t>
                </w:r>
              </w:sdtContent>
            </w:sdt>
            <w:r w:rsidR="008C0AD6" w:rsidRPr="00F7629D">
              <w:t xml:space="preserve"> </w:t>
            </w:r>
          </w:p>
          <w:p w:rsidR="005F2B1B" w:rsidRPr="005F2B1B" w:rsidRDefault="005F2B1B" w:rsidP="00D67E44">
            <w:pPr>
              <w:pStyle w:val="NoSpacing"/>
            </w:pPr>
          </w:p>
          <w:p w:rsidR="00AA5FE5" w:rsidRPr="009D5E5F" w:rsidRDefault="00000000" w:rsidP="009D5E5F">
            <w:pPr>
              <w:pStyle w:val="SmallArticleTitle"/>
              <w:rPr>
                <w:rFonts w:asciiTheme="minorHAnsi" w:hAnsiTheme="minorHAnsi"/>
                <w:color w:val="000000" w:themeColor="text1"/>
                <w:sz w:val="24"/>
              </w:rPr>
            </w:pPr>
            <w:sdt>
              <w:sdtPr>
                <w:rPr>
                  <w:color w:val="000000" w:themeColor="text1"/>
                </w:rPr>
                <w:id w:val="54973609"/>
                <w:placeholder>
                  <w:docPart w:val="FA9253D7F5614F62B04A14C77AF16F9F"/>
                </w:placeholder>
                <w15:appearance w15:val="hidden"/>
              </w:sdtPr>
              <w:sdtEndPr>
                <w:rPr>
                  <w:sz w:val="44"/>
                  <w:szCs w:val="44"/>
                </w:rPr>
              </w:sdtEndPr>
              <w:sdtContent>
                <w:r w:rsidR="00E41B0A" w:rsidRPr="00E41B0A">
                  <w:rPr>
                    <w:b/>
                    <w:bCs/>
                    <w:color w:val="000000" w:themeColor="text1"/>
                    <w:sz w:val="44"/>
                    <w:szCs w:val="44"/>
                  </w:rPr>
                  <w:t xml:space="preserve">Health and Lifestyle Magazine </w:t>
                </w:r>
                <w:proofErr w:type="spellStart"/>
                <w:r w:rsidR="00E41B0A" w:rsidRPr="00E41B0A">
                  <w:rPr>
                    <w:b/>
                    <w:bCs/>
                    <w:color w:val="000000" w:themeColor="text1"/>
                    <w:sz w:val="44"/>
                    <w:szCs w:val="44"/>
                  </w:rPr>
                  <w:t>Flypped</w:t>
                </w:r>
                <w:proofErr w:type="spellEnd"/>
                <w:r w:rsidR="00E41B0A" w:rsidRPr="00E41B0A">
                  <w:rPr>
                    <w:b/>
                    <w:bCs/>
                    <w:color w:val="000000" w:themeColor="text1"/>
                    <w:sz w:val="44"/>
                    <w:szCs w:val="44"/>
                  </w:rPr>
                  <w:t xml:space="preserve"> – Stay Fit and Happy</w:t>
                </w:r>
              </w:sdtContent>
            </w:sdt>
            <w:r w:rsidR="009D5E5F">
              <w:rPr>
                <w:color w:val="000000" w:themeColor="text1"/>
              </w:rPr>
              <w:t xml:space="preserve"> </w:t>
            </w:r>
          </w:p>
          <w:sdt>
            <w:sdtPr>
              <w:id w:val="1915975450"/>
              <w:placeholder>
                <w:docPart w:val="24375F2301BF4D149D1BE146B3762AC0"/>
              </w:placeholder>
              <w15:appearance w15:val="hidden"/>
            </w:sdtPr>
            <w:sdtEndPr>
              <w:rPr>
                <w:sz w:val="28"/>
                <w:szCs w:val="28"/>
              </w:rPr>
            </w:sdtEndPr>
            <w:sdtContent>
              <w:p w:rsidR="00E41B0A" w:rsidRDefault="00E41B0A" w:rsidP="009D5E5F">
                <w:pPr>
                  <w:pStyle w:val="SmallArticleSubtitle"/>
                </w:pPr>
              </w:p>
              <w:p w:rsidR="00BC1947" w:rsidRPr="00E41B0A" w:rsidRDefault="00E41B0A" w:rsidP="009D5E5F">
                <w:pPr>
                  <w:pStyle w:val="SmallArticleSubtitle"/>
                  <w:rPr>
                    <w:sz w:val="28"/>
                    <w:szCs w:val="28"/>
                  </w:rPr>
                </w:pPr>
                <w:r w:rsidRPr="00E41B0A">
                  <w:rPr>
                    <w:sz w:val="28"/>
                    <w:szCs w:val="28"/>
                  </w:rPr>
                  <w:t xml:space="preserve">The </w:t>
                </w:r>
                <w:hyperlink r:id="rId19" w:history="1">
                  <w:r w:rsidRPr="00C47289">
                    <w:rPr>
                      <w:rStyle w:val="Hyperlink"/>
                      <w:b/>
                      <w:bCs/>
                      <w:sz w:val="28"/>
                      <w:szCs w:val="28"/>
                    </w:rPr>
                    <w:t xml:space="preserve">Health and lifestyle magazine </w:t>
                  </w:r>
                  <w:proofErr w:type="spellStart"/>
                  <w:r w:rsidRPr="00C47289">
                    <w:rPr>
                      <w:rStyle w:val="Hyperlink"/>
                      <w:b/>
                      <w:bCs/>
                      <w:sz w:val="28"/>
                      <w:szCs w:val="28"/>
                    </w:rPr>
                    <w:t>Flypped</w:t>
                  </w:r>
                  <w:proofErr w:type="spellEnd"/>
                </w:hyperlink>
                <w:r w:rsidRPr="00E41B0A">
                  <w:rPr>
                    <w:sz w:val="28"/>
                    <w:szCs w:val="28"/>
                  </w:rPr>
                  <w:t xml:space="preserve"> section teaches you how to stay strong, active, and full of energy.</w:t>
                </w:r>
              </w:p>
            </w:sdtContent>
          </w:sdt>
          <w:p w:rsidR="008C0AD6" w:rsidRDefault="008C0AD6" w:rsidP="008C0AD6">
            <w:pPr>
              <w:pStyle w:val="NoSpacing"/>
            </w:pPr>
          </w:p>
          <w:sdt>
            <w:sdtPr>
              <w:rPr>
                <w:rFonts w:ascii="Georgia Pro" w:hAnsi="Georgia Pro"/>
                <w:color w:val="000000" w:themeColor="text1"/>
                <w:szCs w:val="24"/>
              </w:rPr>
              <w:id w:val="576337372"/>
              <w:placeholder>
                <w:docPart w:val="D6EA87A6876B4ECCA973E22C3B9D3B51"/>
              </w:placeholder>
              <w15:appearance w15:val="hidden"/>
            </w:sdtPr>
            <w:sdtContent>
              <w:p w:rsidR="00E41B0A" w:rsidRPr="00E41B0A" w:rsidRDefault="00E41B0A" w:rsidP="00E41B0A">
                <w:pPr>
                  <w:rPr>
                    <w:rFonts w:ascii="Georgia Pro" w:hAnsi="Georgia Pro"/>
                    <w:b/>
                    <w:bCs/>
                    <w:color w:val="000000" w:themeColor="text1"/>
                    <w:szCs w:val="24"/>
                  </w:rPr>
                </w:pPr>
                <w:r w:rsidRPr="00E41B0A">
                  <w:rPr>
                    <w:rFonts w:ascii="Georgia Pro" w:hAnsi="Georgia Pro"/>
                    <w:b/>
                    <w:bCs/>
                    <w:color w:val="000000" w:themeColor="text1"/>
                    <w:szCs w:val="24"/>
                  </w:rPr>
                  <w:t>Top Health Tips and Fitness Advice</w:t>
                </w:r>
              </w:p>
              <w:p w:rsidR="00E41B0A" w:rsidRPr="00E41B0A" w:rsidRDefault="00E41B0A" w:rsidP="00E41B0A">
                <w:pPr>
                  <w:rPr>
                    <w:rFonts w:ascii="Georgia Pro" w:hAnsi="Georgia Pro"/>
                    <w:color w:val="000000" w:themeColor="text1"/>
                    <w:szCs w:val="24"/>
                  </w:rPr>
                </w:pPr>
                <w:proofErr w:type="spellStart"/>
                <w:r w:rsidRPr="00E41B0A">
                  <w:rPr>
                    <w:rFonts w:ascii="Georgia Pro" w:hAnsi="Georgia Pro"/>
                    <w:color w:val="000000" w:themeColor="text1"/>
                    <w:szCs w:val="24"/>
                  </w:rPr>
                  <w:t>Flypped</w:t>
                </w:r>
                <w:proofErr w:type="spellEnd"/>
                <w:r w:rsidRPr="00E41B0A">
                  <w:rPr>
                    <w:rFonts w:ascii="Georgia Pro" w:hAnsi="Georgia Pro"/>
                    <w:color w:val="000000" w:themeColor="text1"/>
                    <w:szCs w:val="24"/>
                  </w:rPr>
                  <w:t xml:space="preserve"> shares:</w:t>
                </w:r>
              </w:p>
              <w:p w:rsidR="00E41B0A" w:rsidRPr="00E41B0A" w:rsidRDefault="00E41B0A" w:rsidP="00E41B0A">
                <w:pPr>
                  <w:numPr>
                    <w:ilvl w:val="0"/>
                    <w:numId w:val="7"/>
                  </w:numPr>
                  <w:rPr>
                    <w:rFonts w:ascii="Georgia Pro" w:hAnsi="Georgia Pro"/>
                    <w:color w:val="000000" w:themeColor="text1"/>
                    <w:szCs w:val="24"/>
                  </w:rPr>
                </w:pPr>
                <w:r w:rsidRPr="00E41B0A">
                  <w:rPr>
                    <w:rFonts w:ascii="Georgia Pro" w:hAnsi="Georgia Pro"/>
                    <w:b/>
                    <w:bCs/>
                    <w:color w:val="000000" w:themeColor="text1"/>
                    <w:szCs w:val="24"/>
                  </w:rPr>
                  <w:t>Health and fitness tips</w:t>
                </w:r>
              </w:p>
              <w:p w:rsidR="00E41B0A" w:rsidRPr="00E41B0A" w:rsidRDefault="00E41B0A" w:rsidP="00E41B0A">
                <w:pPr>
                  <w:numPr>
                    <w:ilvl w:val="0"/>
                    <w:numId w:val="7"/>
                  </w:numPr>
                  <w:rPr>
                    <w:rFonts w:ascii="Georgia Pro" w:hAnsi="Georgia Pro"/>
                    <w:color w:val="000000" w:themeColor="text1"/>
                    <w:szCs w:val="24"/>
                  </w:rPr>
                </w:pPr>
                <w:r w:rsidRPr="00E41B0A">
                  <w:rPr>
                    <w:rFonts w:ascii="Georgia Pro" w:hAnsi="Georgia Pro"/>
                    <w:b/>
                    <w:bCs/>
                    <w:color w:val="000000" w:themeColor="text1"/>
                    <w:szCs w:val="24"/>
                  </w:rPr>
                  <w:t>Best fitness tips for</w:t>
                </w:r>
                <w:r w:rsidRPr="00E41B0A">
                  <w:rPr>
                    <w:rFonts w:ascii="Georgia Pro" w:hAnsi="Georgia Pro"/>
                    <w:color w:val="000000" w:themeColor="text1"/>
                    <w:szCs w:val="24"/>
                  </w:rPr>
                  <w:t xml:space="preserve"> everyday life</w:t>
                </w:r>
              </w:p>
              <w:p w:rsidR="00E41B0A" w:rsidRPr="00E41B0A" w:rsidRDefault="00E41B0A" w:rsidP="00E41B0A">
                <w:pPr>
                  <w:numPr>
                    <w:ilvl w:val="0"/>
                    <w:numId w:val="7"/>
                  </w:numPr>
                  <w:rPr>
                    <w:rFonts w:ascii="Georgia Pro" w:hAnsi="Georgia Pro"/>
                    <w:color w:val="000000" w:themeColor="text1"/>
                    <w:szCs w:val="24"/>
                  </w:rPr>
                </w:pPr>
                <w:r w:rsidRPr="00E41B0A">
                  <w:rPr>
                    <w:rFonts w:ascii="Georgia Pro" w:hAnsi="Georgia Pro"/>
                    <w:b/>
                    <w:bCs/>
                    <w:color w:val="000000" w:themeColor="text1"/>
                    <w:szCs w:val="24"/>
                  </w:rPr>
                  <w:t>Top 10 health tips</w:t>
                </w:r>
              </w:p>
              <w:p w:rsidR="00E41B0A" w:rsidRPr="00E41B0A" w:rsidRDefault="00E41B0A" w:rsidP="00E41B0A">
                <w:pPr>
                  <w:numPr>
                    <w:ilvl w:val="0"/>
                    <w:numId w:val="7"/>
                  </w:numPr>
                  <w:rPr>
                    <w:rFonts w:ascii="Georgia Pro" w:hAnsi="Georgia Pro"/>
                    <w:color w:val="000000" w:themeColor="text1"/>
                    <w:szCs w:val="24"/>
                  </w:rPr>
                </w:pPr>
                <w:r w:rsidRPr="00E41B0A">
                  <w:rPr>
                    <w:rFonts w:ascii="Georgia Pro" w:hAnsi="Georgia Pro"/>
                    <w:b/>
                    <w:bCs/>
                    <w:color w:val="000000" w:themeColor="text1"/>
                    <w:szCs w:val="24"/>
                  </w:rPr>
                  <w:t>Top 10 health and fitness tips</w:t>
                </w:r>
              </w:p>
              <w:p w:rsidR="00E41B0A" w:rsidRPr="00E41B0A" w:rsidRDefault="00E41B0A" w:rsidP="00E41B0A">
                <w:pPr>
                  <w:numPr>
                    <w:ilvl w:val="0"/>
                    <w:numId w:val="7"/>
                  </w:numPr>
                  <w:rPr>
                    <w:rFonts w:ascii="Georgia Pro" w:hAnsi="Georgia Pro"/>
                    <w:color w:val="000000" w:themeColor="text1"/>
                    <w:szCs w:val="24"/>
                  </w:rPr>
                </w:pPr>
                <w:r w:rsidRPr="00E41B0A">
                  <w:rPr>
                    <w:rFonts w:ascii="Georgia Pro" w:hAnsi="Georgia Pro"/>
                    <w:b/>
                    <w:bCs/>
                    <w:color w:val="000000" w:themeColor="text1"/>
                    <w:szCs w:val="24"/>
                  </w:rPr>
                  <w:t>Best health tips</w:t>
                </w:r>
                <w:r w:rsidRPr="00E41B0A">
                  <w:rPr>
                    <w:rFonts w:ascii="Georgia Pro" w:hAnsi="Georgia Pro"/>
                    <w:color w:val="000000" w:themeColor="text1"/>
                    <w:szCs w:val="24"/>
                  </w:rPr>
                  <w:t xml:space="preserve"> trusted by experts</w:t>
                </w:r>
              </w:p>
              <w:p w:rsidR="00E41B0A" w:rsidRPr="00E41B0A" w:rsidRDefault="00E41B0A" w:rsidP="00E41B0A">
                <w:pPr>
                  <w:numPr>
                    <w:ilvl w:val="0"/>
                    <w:numId w:val="7"/>
                  </w:numPr>
                  <w:rPr>
                    <w:rFonts w:ascii="Georgia Pro" w:hAnsi="Georgia Pro"/>
                    <w:color w:val="000000" w:themeColor="text1"/>
                    <w:szCs w:val="24"/>
                  </w:rPr>
                </w:pPr>
                <w:r w:rsidRPr="00E41B0A">
                  <w:rPr>
                    <w:rFonts w:ascii="Georgia Pro" w:hAnsi="Georgia Pro"/>
                    <w:color w:val="000000" w:themeColor="text1"/>
                    <w:szCs w:val="24"/>
                  </w:rPr>
                  <w:t xml:space="preserve">What is a </w:t>
                </w:r>
                <w:r w:rsidRPr="00E41B0A">
                  <w:rPr>
                    <w:rFonts w:ascii="Georgia Pro" w:hAnsi="Georgia Pro"/>
                    <w:b/>
                    <w:bCs/>
                    <w:color w:val="000000" w:themeColor="text1"/>
                    <w:szCs w:val="24"/>
                  </w:rPr>
                  <w:t>fitness tracker</w:t>
                </w:r>
                <w:r w:rsidRPr="00E41B0A">
                  <w:rPr>
                    <w:rFonts w:ascii="Georgia Pro" w:hAnsi="Georgia Pro"/>
                    <w:color w:val="000000" w:themeColor="text1"/>
                    <w:szCs w:val="24"/>
                  </w:rPr>
                  <w:t>, and how it helps</w:t>
                </w:r>
              </w:p>
              <w:p w:rsidR="00E41B0A" w:rsidRPr="00E41B0A" w:rsidRDefault="00E41B0A" w:rsidP="00E41B0A">
                <w:pPr>
                  <w:numPr>
                    <w:ilvl w:val="0"/>
                    <w:numId w:val="7"/>
                  </w:numPr>
                  <w:rPr>
                    <w:rFonts w:ascii="Georgia Pro" w:hAnsi="Georgia Pro"/>
                    <w:color w:val="000000" w:themeColor="text1"/>
                    <w:szCs w:val="24"/>
                  </w:rPr>
                </w:pPr>
                <w:r w:rsidRPr="00E41B0A">
                  <w:rPr>
                    <w:rFonts w:ascii="Georgia Pro" w:hAnsi="Georgia Pro"/>
                    <w:color w:val="000000" w:themeColor="text1"/>
                    <w:szCs w:val="24"/>
                  </w:rPr>
                  <w:t>How kids and adults can stay healthy at home</w:t>
                </w:r>
              </w:p>
              <w:p w:rsidR="00E41B0A" w:rsidRPr="00E41B0A" w:rsidRDefault="00E41B0A" w:rsidP="00E41B0A">
                <w:pPr>
                  <w:rPr>
                    <w:rFonts w:ascii="Georgia Pro" w:hAnsi="Georgia Pro"/>
                    <w:color w:val="000000" w:themeColor="text1"/>
                    <w:szCs w:val="24"/>
                  </w:rPr>
                </w:pPr>
                <w:r w:rsidRPr="00E41B0A">
                  <w:rPr>
                    <w:rFonts w:ascii="Georgia Pro" w:hAnsi="Georgia Pro"/>
                    <w:color w:val="000000" w:themeColor="text1"/>
                    <w:szCs w:val="24"/>
                  </w:rPr>
                  <w:t xml:space="preserve">This makes </w:t>
                </w:r>
                <w:proofErr w:type="spellStart"/>
                <w:r w:rsidRPr="00E41B0A">
                  <w:rPr>
                    <w:rFonts w:ascii="Georgia Pro" w:hAnsi="Georgia Pro"/>
                    <w:color w:val="000000" w:themeColor="text1"/>
                    <w:szCs w:val="24"/>
                  </w:rPr>
                  <w:t>Flypped</w:t>
                </w:r>
                <w:proofErr w:type="spellEnd"/>
                <w:r w:rsidRPr="00E41B0A">
                  <w:rPr>
                    <w:rFonts w:ascii="Georgia Pro" w:hAnsi="Georgia Pro"/>
                    <w:color w:val="000000" w:themeColor="text1"/>
                    <w:szCs w:val="24"/>
                  </w:rPr>
                  <w:t xml:space="preserve"> one of the best wellness and fitness platforms for families.</w:t>
                </w:r>
              </w:p>
              <w:p w:rsidR="00B35BC7" w:rsidRPr="008C0AD6" w:rsidRDefault="00000000" w:rsidP="008C0AD6">
                <w:pPr>
                  <w:rPr>
                    <w:rFonts w:ascii="Georgia Pro" w:hAnsi="Georgia Pro"/>
                    <w:color w:val="000000" w:themeColor="text1"/>
                  </w:rPr>
                </w:pPr>
              </w:p>
            </w:sdtContent>
          </w:sdt>
          <w:p w:rsidR="00CC37A7" w:rsidRPr="007212EC" w:rsidRDefault="00E41B0A" w:rsidP="00EC476D">
            <w:pPr>
              <w:jc w:val="both"/>
              <w:rPr>
                <w:color w:val="000000" w:themeColor="text1"/>
              </w:rPr>
            </w:pPr>
            <w:r>
              <w:rPr>
                <w:noProof/>
              </w:rPr>
              <w:drawing>
                <wp:inline distT="0" distB="0" distL="0" distR="0" wp14:anchorId="02EA2CFC" wp14:editId="28492845">
                  <wp:extent cx="2569845" cy="1900555"/>
                  <wp:effectExtent l="0" t="0" r="1905" b="4445"/>
                  <wp:docPr id="85004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4648" name=""/>
                          <pic:cNvPicPr/>
                        </pic:nvPicPr>
                        <pic:blipFill>
                          <a:blip r:embed="rId18"/>
                          <a:stretch>
                            <a:fillRect/>
                          </a:stretch>
                        </pic:blipFill>
                        <pic:spPr>
                          <a:xfrm>
                            <a:off x="0" y="0"/>
                            <a:ext cx="2569845" cy="1900555"/>
                          </a:xfrm>
                          <a:prstGeom prst="rect">
                            <a:avLst/>
                          </a:prstGeom>
                        </pic:spPr>
                      </pic:pic>
                    </a:graphicData>
                  </a:graphic>
                </wp:inline>
              </w:drawing>
            </w:r>
          </w:p>
        </w:tc>
      </w:tr>
      <w:tr w:rsidR="00F31919" w:rsidRPr="007212EC" w:rsidTr="00C47289">
        <w:trPr>
          <w:trHeight w:val="864"/>
        </w:trPr>
        <w:tc>
          <w:tcPr>
            <w:tcW w:w="8582" w:type="dxa"/>
            <w:gridSpan w:val="3"/>
            <w:tcBorders>
              <w:right w:val="single" w:sz="4" w:space="0" w:color="auto"/>
            </w:tcBorders>
            <w:vAlign w:val="center"/>
          </w:tcPr>
          <w:p w:rsidR="00F31919" w:rsidRPr="00E41B0A" w:rsidRDefault="00000000" w:rsidP="007C10B3">
            <w:pPr>
              <w:pStyle w:val="PhotoCaption"/>
              <w:rPr>
                <w:sz w:val="24"/>
                <w:szCs w:val="24"/>
              </w:rPr>
            </w:pPr>
            <w:sdt>
              <w:sdtPr>
                <w:rPr>
                  <w:sz w:val="24"/>
                  <w:szCs w:val="24"/>
                </w:rPr>
                <w:id w:val="197898404"/>
                <w:placeholder>
                  <w:docPart w:val="ECA059679EA34C9380E7FCD2E19A68D7"/>
                </w:placeholder>
                <w15:appearance w15:val="hidden"/>
              </w:sdtPr>
              <w:sdtContent>
                <w:r w:rsidR="00E41B0A" w:rsidRPr="00E41B0A">
                  <w:rPr>
                    <w:b/>
                    <w:bCs/>
                    <w:sz w:val="24"/>
                    <w:szCs w:val="24"/>
                  </w:rPr>
                  <w:t>5 Things You Can Do After Work to Improve Mental Health and Maintain Mental Peace</w:t>
                </w:r>
              </w:sdtContent>
            </w:sdt>
            <w:r w:rsidR="007C10B3" w:rsidRPr="00E41B0A">
              <w:rPr>
                <w:sz w:val="24"/>
                <w:szCs w:val="24"/>
              </w:rPr>
              <w:t xml:space="preserve"> </w:t>
            </w:r>
          </w:p>
        </w:tc>
        <w:tc>
          <w:tcPr>
            <w:tcW w:w="4614" w:type="dxa"/>
            <w:vMerge/>
            <w:tcMar>
              <w:top w:w="0" w:type="dxa"/>
              <w:left w:w="216" w:type="dxa"/>
              <w:right w:w="115" w:type="dxa"/>
            </w:tcMar>
          </w:tcPr>
          <w:p w:rsidR="00F31919" w:rsidRPr="007212EC" w:rsidRDefault="00F31919" w:rsidP="00AA5FE5">
            <w:pPr>
              <w:pStyle w:val="SmallAuthorName"/>
              <w:rPr>
                <w:color w:val="000000" w:themeColor="text1"/>
              </w:rPr>
            </w:pPr>
          </w:p>
        </w:tc>
      </w:tr>
      <w:tr w:rsidR="007212EC" w:rsidRPr="007212EC" w:rsidTr="00C47289">
        <w:trPr>
          <w:trHeight w:val="1530"/>
        </w:trPr>
        <w:tc>
          <w:tcPr>
            <w:tcW w:w="8582" w:type="dxa"/>
            <w:gridSpan w:val="3"/>
            <w:tcBorders>
              <w:right w:val="single" w:sz="4" w:space="0" w:color="auto"/>
            </w:tcBorders>
            <w:tcMar>
              <w:top w:w="288" w:type="dxa"/>
              <w:left w:w="115" w:type="dxa"/>
              <w:right w:w="115" w:type="dxa"/>
            </w:tcMar>
          </w:tcPr>
          <w:p w:rsidR="007C10B3" w:rsidRPr="00F7629D" w:rsidRDefault="00000000" w:rsidP="007C10B3">
            <w:pPr>
              <w:pStyle w:val="LargeAuthorName"/>
            </w:pPr>
            <w:sdt>
              <w:sdtPr>
                <w:id w:val="-1384172790"/>
                <w:placeholder>
                  <w:docPart w:val="424153F33C8B4D03A5FBB674AD18AFE7"/>
                </w:placeholder>
                <w15:appearance w15:val="hidden"/>
              </w:sdtPr>
              <w:sdtContent>
                <w:r w:rsidR="005536C2" w:rsidRPr="005536C2">
                  <w:t>Tonnie Thomsen</w:t>
                </w:r>
              </w:sdtContent>
            </w:sdt>
            <w:r w:rsidR="007C10B3" w:rsidRPr="00F7629D">
              <w:t xml:space="preserve"> </w:t>
            </w:r>
          </w:p>
          <w:p w:rsidR="007C10B3" w:rsidRPr="005F2B1B" w:rsidRDefault="007C10B3" w:rsidP="007C10B3">
            <w:pPr>
              <w:pStyle w:val="SmallAuthorName"/>
              <w:spacing w:line="276" w:lineRule="auto"/>
              <w:rPr>
                <w:color w:val="000000" w:themeColor="text1"/>
                <w:sz w:val="12"/>
                <w:szCs w:val="12"/>
              </w:rPr>
            </w:pPr>
          </w:p>
          <w:p w:rsidR="007C10B3" w:rsidRPr="00F7629D" w:rsidRDefault="00000000" w:rsidP="007C10B3">
            <w:pPr>
              <w:pStyle w:val="LargeArticleTitle"/>
            </w:pPr>
            <w:sdt>
              <w:sdtPr>
                <w:id w:val="1409800845"/>
                <w:placeholder>
                  <w:docPart w:val="136C88D413CA48D2A7D579821490CC5D"/>
                </w:placeholder>
                <w15:appearance w15:val="hidden"/>
              </w:sdtPr>
              <w:sdtContent>
                <w:r w:rsidR="00EC476D" w:rsidRPr="00EC476D">
                  <w:rPr>
                    <w:b/>
                    <w:bCs/>
                  </w:rPr>
                  <w:t xml:space="preserve">Travel Guide </w:t>
                </w:r>
                <w:proofErr w:type="gramStart"/>
                <w:r w:rsidR="00EC476D" w:rsidRPr="00EC476D">
                  <w:rPr>
                    <w:b/>
                    <w:bCs/>
                  </w:rPr>
                  <w:t>From</w:t>
                </w:r>
                <w:proofErr w:type="gramEnd"/>
                <w:r w:rsidR="00EC476D" w:rsidRPr="00EC476D">
                  <w:rPr>
                    <w:b/>
                    <w:bCs/>
                  </w:rPr>
                  <w:t xml:space="preserve"> </w:t>
                </w:r>
                <w:proofErr w:type="spellStart"/>
                <w:r w:rsidR="00EC476D" w:rsidRPr="00EC476D">
                  <w:rPr>
                    <w:b/>
                    <w:bCs/>
                  </w:rPr>
                  <w:t>Flypped</w:t>
                </w:r>
                <w:proofErr w:type="spellEnd"/>
                <w:r w:rsidR="00EC476D" w:rsidRPr="00EC476D">
                  <w:rPr>
                    <w:b/>
                    <w:bCs/>
                  </w:rPr>
                  <w:t xml:space="preserve"> – Explore the World Easily</w:t>
                </w:r>
              </w:sdtContent>
            </w:sdt>
            <w:r w:rsidR="007C10B3" w:rsidRPr="00F7629D">
              <w:t xml:space="preserve"> </w:t>
            </w:r>
          </w:p>
          <w:p w:rsidR="00A7758D" w:rsidRPr="007C10B3" w:rsidRDefault="00000000" w:rsidP="007C10B3">
            <w:pPr>
              <w:pStyle w:val="LargeArticleSubtitle"/>
            </w:pPr>
            <w:sdt>
              <w:sdtPr>
                <w:id w:val="-884175889"/>
                <w:placeholder>
                  <w:docPart w:val="3651D491AA484AC4847B1647C8A5B7B4"/>
                </w:placeholder>
                <w15:appearance w15:val="hidden"/>
              </w:sdtPr>
              <w:sdtContent>
                <w:r w:rsidR="00EC476D" w:rsidRPr="00EC476D">
                  <w:t xml:space="preserve">Do you dream of traveling but don’t know where to start? The </w:t>
                </w:r>
                <w:hyperlink r:id="rId20" w:history="1">
                  <w:r w:rsidR="00EC476D" w:rsidRPr="00C47289">
                    <w:rPr>
                      <w:rStyle w:val="Hyperlink"/>
                      <w:b/>
                      <w:bCs/>
                    </w:rPr>
                    <w:t xml:space="preserve">Travel guide from </w:t>
                  </w:r>
                  <w:proofErr w:type="spellStart"/>
                  <w:r w:rsidR="00EC476D" w:rsidRPr="00C47289">
                    <w:rPr>
                      <w:rStyle w:val="Hyperlink"/>
                      <w:b/>
                      <w:bCs/>
                    </w:rPr>
                    <w:t>Flypped</w:t>
                  </w:r>
                  <w:proofErr w:type="spellEnd"/>
                </w:hyperlink>
                <w:r w:rsidR="00EC476D" w:rsidRPr="00EC476D">
                  <w:t xml:space="preserve"> is easy, simple, and fun to read.</w:t>
                </w:r>
              </w:sdtContent>
            </w:sdt>
            <w:r w:rsidR="007C10B3" w:rsidRPr="007C10B3">
              <w:t xml:space="preserve"> </w:t>
            </w:r>
          </w:p>
        </w:tc>
        <w:tc>
          <w:tcPr>
            <w:tcW w:w="4614" w:type="dxa"/>
            <w:vMerge/>
          </w:tcPr>
          <w:p w:rsidR="00A7758D" w:rsidRPr="007212EC" w:rsidRDefault="00A7758D" w:rsidP="00A7758D">
            <w:pPr>
              <w:rPr>
                <w:color w:val="000000" w:themeColor="text1"/>
              </w:rPr>
            </w:pPr>
          </w:p>
        </w:tc>
      </w:tr>
      <w:tr w:rsidR="00AF6DF5" w:rsidRPr="007212EC" w:rsidTr="00C47289">
        <w:trPr>
          <w:trHeight w:val="2502"/>
        </w:trPr>
        <w:sdt>
          <w:sdtPr>
            <w:id w:val="671526111"/>
            <w:placeholder>
              <w:docPart w:val="5C86E1A44722474085ED5A6D57ED862B"/>
            </w:placeholder>
            <w15:appearance w15:val="hidden"/>
          </w:sdtPr>
          <w:sdtContent>
            <w:tc>
              <w:tcPr>
                <w:tcW w:w="4292" w:type="dxa"/>
                <w:vMerge w:val="restart"/>
                <w:tcMar>
                  <w:top w:w="288" w:type="dxa"/>
                  <w:left w:w="115" w:type="dxa"/>
                  <w:right w:w="216" w:type="dxa"/>
                </w:tcMar>
              </w:tcPr>
              <w:p w:rsidR="00EC476D" w:rsidRPr="00EC476D" w:rsidRDefault="00EC476D" w:rsidP="00EC476D">
                <w:pPr>
                  <w:rPr>
                    <w:b/>
                    <w:bCs/>
                  </w:rPr>
                </w:pPr>
                <w:r w:rsidRPr="00EC476D">
                  <w:rPr>
                    <w:b/>
                    <w:bCs/>
                  </w:rPr>
                  <w:t>Best Travel Tips and Tricks</w:t>
                </w:r>
              </w:p>
              <w:p w:rsidR="00EC476D" w:rsidRPr="00EC476D" w:rsidRDefault="00EC476D" w:rsidP="00EC476D">
                <w:pPr>
                  <w:rPr>
                    <w:b/>
                    <w:bCs/>
                  </w:rPr>
                </w:pPr>
                <w:r w:rsidRPr="00EC476D">
                  <w:rPr>
                    <w:b/>
                    <w:bCs/>
                  </w:rPr>
                  <w:t>Here you will find:</w:t>
                </w:r>
              </w:p>
              <w:p w:rsidR="00EC476D" w:rsidRPr="00EC476D" w:rsidRDefault="00EC476D" w:rsidP="00EC476D">
                <w:pPr>
                  <w:numPr>
                    <w:ilvl w:val="0"/>
                    <w:numId w:val="10"/>
                  </w:numPr>
                  <w:rPr>
                    <w:b/>
                    <w:bCs/>
                  </w:rPr>
                </w:pPr>
                <w:r w:rsidRPr="00EC476D">
                  <w:rPr>
                    <w:b/>
                    <w:bCs/>
                  </w:rPr>
                  <w:t>How to travel like a pro</w:t>
                </w:r>
              </w:p>
              <w:p w:rsidR="00EC476D" w:rsidRPr="00EC476D" w:rsidRDefault="00EC476D" w:rsidP="00EC476D">
                <w:pPr>
                  <w:numPr>
                    <w:ilvl w:val="0"/>
                    <w:numId w:val="10"/>
                  </w:numPr>
                  <w:rPr>
                    <w:b/>
                    <w:bCs/>
                  </w:rPr>
                </w:pPr>
                <w:r w:rsidRPr="00EC476D">
                  <w:rPr>
                    <w:b/>
                    <w:bCs/>
                  </w:rPr>
                  <w:t>A simple travel guide for beginners</w:t>
                </w:r>
              </w:p>
              <w:p w:rsidR="00EC476D" w:rsidRPr="00EC476D" w:rsidRDefault="00EC476D" w:rsidP="00EC476D">
                <w:pPr>
                  <w:numPr>
                    <w:ilvl w:val="0"/>
                    <w:numId w:val="10"/>
                  </w:numPr>
                  <w:rPr>
                    <w:b/>
                    <w:bCs/>
                  </w:rPr>
                </w:pPr>
                <w:r w:rsidRPr="00EC476D">
                  <w:rPr>
                    <w:b/>
                    <w:bCs/>
                  </w:rPr>
                  <w:t>Useful travel tips and tricks</w:t>
                </w:r>
              </w:p>
              <w:p w:rsidR="00EC476D" w:rsidRPr="00EC476D" w:rsidRDefault="00EC476D" w:rsidP="00EC476D">
                <w:pPr>
                  <w:numPr>
                    <w:ilvl w:val="0"/>
                    <w:numId w:val="10"/>
                  </w:numPr>
                  <w:rPr>
                    <w:b/>
                    <w:bCs/>
                  </w:rPr>
                </w:pPr>
                <w:r w:rsidRPr="00EC476D">
                  <w:rPr>
                    <w:b/>
                    <w:bCs/>
                  </w:rPr>
                  <w:t>The best vacation tips for families</w:t>
                </w:r>
              </w:p>
              <w:p w:rsidR="00331FF6" w:rsidRPr="00A46549" w:rsidRDefault="00331FF6" w:rsidP="00EC476D"/>
            </w:tc>
          </w:sdtContent>
        </w:sdt>
        <w:sdt>
          <w:sdtPr>
            <w:id w:val="955678381"/>
            <w:placeholder>
              <w:docPart w:val="2C7A7F3EE94D4218BFF6923C63313C86"/>
            </w:placeholder>
            <w15:appearance w15:val="hidden"/>
          </w:sdtPr>
          <w:sdtContent>
            <w:tc>
              <w:tcPr>
                <w:tcW w:w="4290" w:type="dxa"/>
                <w:gridSpan w:val="2"/>
                <w:vMerge w:val="restart"/>
                <w:tcBorders>
                  <w:right w:val="single" w:sz="4" w:space="0" w:color="auto"/>
                </w:tcBorders>
                <w:tcMar>
                  <w:top w:w="288" w:type="dxa"/>
                  <w:left w:w="216" w:type="dxa"/>
                  <w:right w:w="115" w:type="dxa"/>
                </w:tcMar>
              </w:tcPr>
              <w:p w:rsidR="00EC476D" w:rsidRPr="00EC476D" w:rsidRDefault="00EC476D" w:rsidP="00EC476D">
                <w:pPr>
                  <w:numPr>
                    <w:ilvl w:val="0"/>
                    <w:numId w:val="9"/>
                  </w:numPr>
                </w:pPr>
                <w:r w:rsidRPr="00EC476D">
                  <w:t xml:space="preserve">Easy </w:t>
                </w:r>
                <w:r w:rsidRPr="00EC476D">
                  <w:rPr>
                    <w:b/>
                    <w:bCs/>
                  </w:rPr>
                  <w:t>tips for travelling</w:t>
                </w:r>
                <w:r w:rsidRPr="00EC476D">
                  <w:t xml:space="preserve"> safely</w:t>
                </w:r>
              </w:p>
              <w:p w:rsidR="00EC476D" w:rsidRPr="00EC476D" w:rsidRDefault="00EC476D" w:rsidP="00EC476D">
                <w:pPr>
                  <w:numPr>
                    <w:ilvl w:val="0"/>
                    <w:numId w:val="9"/>
                  </w:numPr>
                </w:pPr>
                <w:r w:rsidRPr="00EC476D">
                  <w:t xml:space="preserve">The </w:t>
                </w:r>
                <w:r w:rsidRPr="00EC476D">
                  <w:rPr>
                    <w:b/>
                    <w:bCs/>
                  </w:rPr>
                  <w:t>top 10 travel tips</w:t>
                </w:r>
                <w:r w:rsidRPr="00EC476D">
                  <w:t xml:space="preserve"> every traveler must know</w:t>
                </w:r>
              </w:p>
              <w:p w:rsidR="00EC476D" w:rsidRPr="00EC476D" w:rsidRDefault="00EC476D" w:rsidP="00EC476D">
                <w:pPr>
                  <w:numPr>
                    <w:ilvl w:val="0"/>
                    <w:numId w:val="9"/>
                  </w:numPr>
                </w:pPr>
                <w:r w:rsidRPr="00EC476D">
                  <w:t xml:space="preserve">Friendly </w:t>
                </w:r>
                <w:r w:rsidRPr="00EC476D">
                  <w:rPr>
                    <w:b/>
                    <w:bCs/>
                  </w:rPr>
                  <w:t>travel tips and advice</w:t>
                </w:r>
              </w:p>
              <w:p w:rsidR="00EC476D" w:rsidRPr="00EC476D" w:rsidRDefault="00EC476D" w:rsidP="00EC476D">
                <w:pPr>
                  <w:numPr>
                    <w:ilvl w:val="0"/>
                    <w:numId w:val="9"/>
                  </w:numPr>
                </w:pPr>
                <w:r w:rsidRPr="00EC476D">
                  <w:t xml:space="preserve">The world’s </w:t>
                </w:r>
                <w:r w:rsidRPr="00EC476D">
                  <w:rPr>
                    <w:b/>
                    <w:bCs/>
                  </w:rPr>
                  <w:t>best travel tips</w:t>
                </w:r>
                <w:r w:rsidRPr="00EC476D">
                  <w:t xml:space="preserve"> explained in simple words</w:t>
                </w:r>
              </w:p>
              <w:p w:rsidR="00EC476D" w:rsidRPr="00EC476D" w:rsidRDefault="00EC476D" w:rsidP="00EC476D">
                <w:pPr>
                  <w:numPr>
                    <w:ilvl w:val="0"/>
                    <w:numId w:val="9"/>
                  </w:numPr>
                  <w:rPr>
                    <w:b/>
                    <w:bCs/>
                  </w:rPr>
                </w:pPr>
                <w:r w:rsidRPr="00EC476D">
                  <w:rPr>
                    <w:b/>
                    <w:bCs/>
                  </w:rPr>
                  <w:t>Smart travel recommendations</w:t>
                </w:r>
              </w:p>
              <w:p w:rsidR="00EC476D" w:rsidRPr="00EC476D" w:rsidRDefault="00EC476D" w:rsidP="00EC476D">
                <w:pPr>
                  <w:numPr>
                    <w:ilvl w:val="0"/>
                    <w:numId w:val="9"/>
                  </w:numPr>
                  <w:rPr>
                    <w:b/>
                    <w:bCs/>
                  </w:rPr>
                </w:pPr>
                <w:r w:rsidRPr="00EC476D">
                  <w:rPr>
                    <w:b/>
                    <w:bCs/>
                  </w:rPr>
                  <w:t>The best vacation tips for families</w:t>
                </w:r>
              </w:p>
              <w:p w:rsidR="00331FF6" w:rsidRPr="00A46549" w:rsidRDefault="00331FF6" w:rsidP="00A46549"/>
            </w:tc>
          </w:sdtContent>
        </w:sdt>
        <w:tc>
          <w:tcPr>
            <w:tcW w:w="4614" w:type="dxa"/>
            <w:vMerge/>
          </w:tcPr>
          <w:p w:rsidR="00AF6DF5" w:rsidRPr="007212EC" w:rsidRDefault="00AF6DF5" w:rsidP="00A7758D">
            <w:pPr>
              <w:rPr>
                <w:color w:val="000000" w:themeColor="text1"/>
              </w:rPr>
            </w:pPr>
          </w:p>
        </w:tc>
      </w:tr>
      <w:tr w:rsidR="00AF6DF5" w:rsidRPr="007212EC" w:rsidTr="00C47289">
        <w:trPr>
          <w:trHeight w:val="837"/>
        </w:trPr>
        <w:tc>
          <w:tcPr>
            <w:tcW w:w="4292" w:type="dxa"/>
            <w:vMerge/>
            <w:tcMar>
              <w:left w:w="115" w:type="dxa"/>
              <w:right w:w="216" w:type="dxa"/>
            </w:tcMar>
          </w:tcPr>
          <w:p w:rsidR="00AF6DF5" w:rsidRPr="007212EC" w:rsidRDefault="00AF6DF5" w:rsidP="00B767C0">
            <w:pPr>
              <w:pStyle w:val="BodyCopy"/>
              <w:rPr>
                <w:color w:val="000000" w:themeColor="text1"/>
              </w:rPr>
            </w:pPr>
          </w:p>
        </w:tc>
        <w:tc>
          <w:tcPr>
            <w:tcW w:w="4290" w:type="dxa"/>
            <w:gridSpan w:val="2"/>
            <w:vMerge/>
            <w:tcMar>
              <w:left w:w="216" w:type="dxa"/>
              <w:right w:w="115" w:type="dxa"/>
            </w:tcMar>
          </w:tcPr>
          <w:p w:rsidR="00AF6DF5" w:rsidRPr="007212EC" w:rsidRDefault="00AF6DF5" w:rsidP="00B767C0">
            <w:pPr>
              <w:pStyle w:val="BodyCopy"/>
              <w:rPr>
                <w:color w:val="000000" w:themeColor="text1"/>
              </w:rPr>
            </w:pPr>
          </w:p>
        </w:tc>
        <w:tc>
          <w:tcPr>
            <w:tcW w:w="4614" w:type="dxa"/>
            <w:tcBorders>
              <w:left w:val="single" w:sz="4" w:space="0" w:color="auto"/>
            </w:tcBorders>
            <w:tcMar>
              <w:left w:w="216" w:type="dxa"/>
              <w:right w:w="115" w:type="dxa"/>
            </w:tcMar>
            <w:vAlign w:val="center"/>
          </w:tcPr>
          <w:p w:rsidR="00AF6DF5" w:rsidRPr="00E41B0A" w:rsidRDefault="00000000" w:rsidP="00EC476D">
            <w:pPr>
              <w:pStyle w:val="PhotoCaption"/>
              <w:jc w:val="center"/>
              <w:rPr>
                <w:sz w:val="24"/>
                <w:szCs w:val="24"/>
              </w:rPr>
            </w:pPr>
            <w:sdt>
              <w:sdtPr>
                <w:rPr>
                  <w:sz w:val="24"/>
                  <w:szCs w:val="24"/>
                </w:rPr>
                <w:id w:val="385612290"/>
                <w:placeholder>
                  <w:docPart w:val="CEC30A5B28224A61B5A8355F30BD3D7A"/>
                </w:placeholder>
                <w15:appearance w15:val="hidden"/>
              </w:sdtPr>
              <w:sdtContent>
                <w:r w:rsidR="00E41B0A" w:rsidRPr="00E41B0A">
                  <w:rPr>
                    <w:b/>
                    <w:bCs/>
                    <w:sz w:val="24"/>
                    <w:szCs w:val="24"/>
                  </w:rPr>
                  <w:t>5 Things You Can Do After Work to Improve Mental Health and Maintain Mental Peace</w:t>
                </w:r>
              </w:sdtContent>
            </w:sdt>
          </w:p>
        </w:tc>
      </w:tr>
    </w:tbl>
    <w:p w:rsidR="00C47289" w:rsidRDefault="00C47289">
      <w:pPr>
        <w:rPr>
          <w:color w:val="000000" w:themeColor="text1"/>
        </w:rPr>
      </w:pPr>
      <w:r>
        <w:rPr>
          <w:noProof/>
        </w:rPr>
        <w:drawing>
          <wp:anchor distT="0" distB="0" distL="114300" distR="114300" simplePos="0" relativeHeight="251658240" behindDoc="0" locked="0" layoutInCell="1" allowOverlap="1">
            <wp:simplePos x="914400" y="11103429"/>
            <wp:positionH relativeFrom="margin">
              <wp:align>left</wp:align>
            </wp:positionH>
            <wp:positionV relativeFrom="paragraph">
              <wp:align>top</wp:align>
            </wp:positionV>
            <wp:extent cx="4846320" cy="3348355"/>
            <wp:effectExtent l="0" t="0" r="0" b="4445"/>
            <wp:wrapSquare wrapText="bothSides"/>
            <wp:docPr id="527842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6320" cy="334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7289" w:rsidRPr="00C47289" w:rsidRDefault="00C47289" w:rsidP="00C47289">
      <w:pPr>
        <w:rPr>
          <w:sz w:val="44"/>
          <w:szCs w:val="44"/>
        </w:rPr>
      </w:pPr>
    </w:p>
    <w:p w:rsidR="00C47289" w:rsidRPr="00C47289" w:rsidRDefault="00C47289" w:rsidP="00C47289">
      <w:pPr>
        <w:tabs>
          <w:tab w:val="left" w:pos="916"/>
        </w:tabs>
        <w:rPr>
          <w:color w:val="000000" w:themeColor="text1"/>
          <w:sz w:val="44"/>
          <w:szCs w:val="44"/>
        </w:rPr>
      </w:pPr>
      <w:sdt>
        <w:sdtPr>
          <w:rPr>
            <w:sz w:val="44"/>
            <w:szCs w:val="44"/>
          </w:rPr>
          <w:id w:val="-194468172"/>
          <w:placeholder>
            <w:docPart w:val="C5B612B398104CEAA186A91E6F6351CC"/>
          </w:placeholder>
          <w15:appearance w15:val="hidden"/>
        </w:sdtPr>
        <w:sdtContent>
          <w:r w:rsidRPr="00C47289">
            <w:rPr>
              <w:b/>
              <w:bCs/>
              <w:sz w:val="44"/>
              <w:szCs w:val="44"/>
            </w:rPr>
            <w:t xml:space="preserve">Travel Guide </w:t>
          </w:r>
          <w:proofErr w:type="gramStart"/>
          <w:r w:rsidRPr="00C47289">
            <w:rPr>
              <w:b/>
              <w:bCs/>
              <w:sz w:val="44"/>
              <w:szCs w:val="44"/>
            </w:rPr>
            <w:t>From</w:t>
          </w:r>
          <w:proofErr w:type="gramEnd"/>
          <w:r w:rsidRPr="00C47289">
            <w:rPr>
              <w:b/>
              <w:bCs/>
              <w:sz w:val="44"/>
              <w:szCs w:val="44"/>
            </w:rPr>
            <w:t xml:space="preserve"> </w:t>
          </w:r>
          <w:proofErr w:type="spellStart"/>
          <w:r w:rsidRPr="00C47289">
            <w:rPr>
              <w:b/>
              <w:bCs/>
              <w:sz w:val="44"/>
              <w:szCs w:val="44"/>
            </w:rPr>
            <w:t>Flypped</w:t>
          </w:r>
          <w:proofErr w:type="spellEnd"/>
          <w:r w:rsidRPr="00C47289">
            <w:rPr>
              <w:b/>
              <w:bCs/>
              <w:sz w:val="44"/>
              <w:szCs w:val="44"/>
            </w:rPr>
            <w:t xml:space="preserve"> Explore the World Easily</w:t>
          </w:r>
        </w:sdtContent>
      </w:sdt>
    </w:p>
    <w:p w:rsidR="00C47289" w:rsidRPr="00F66705" w:rsidRDefault="00C47289" w:rsidP="00C47289">
      <w:r w:rsidRPr="00F66705">
        <w:t xml:space="preserve">In a world full of complicated information, </w:t>
      </w:r>
      <w:proofErr w:type="spellStart"/>
      <w:r w:rsidRPr="00F66705">
        <w:rPr>
          <w:b/>
          <w:bCs/>
        </w:rPr>
        <w:t>Flypped</w:t>
      </w:r>
      <w:proofErr w:type="spellEnd"/>
      <w:r w:rsidRPr="00F66705">
        <w:rPr>
          <w:b/>
          <w:bCs/>
        </w:rPr>
        <w:t xml:space="preserve"> News</w:t>
      </w:r>
      <w:r w:rsidRPr="00F66705">
        <w:t xml:space="preserve"> shines as a simple, smart, and helpful </w:t>
      </w:r>
      <w:r w:rsidRPr="00F66705">
        <w:rPr>
          <w:b/>
          <w:bCs/>
        </w:rPr>
        <w:t>digital magazine India</w:t>
      </w:r>
      <w:r w:rsidRPr="00F66705">
        <w:t xml:space="preserve"> </w:t>
      </w:r>
      <w:proofErr w:type="gramStart"/>
      <w:r w:rsidRPr="00F66705">
        <w:t>readers</w:t>
      </w:r>
      <w:proofErr w:type="gramEnd"/>
      <w:r w:rsidRPr="00F66705">
        <w:t xml:space="preserve"> trust. From </w:t>
      </w:r>
      <w:r w:rsidRPr="00F66705">
        <w:rPr>
          <w:b/>
          <w:bCs/>
        </w:rPr>
        <w:t>Bollywood updates</w:t>
      </w:r>
      <w:r w:rsidRPr="00F66705">
        <w:t xml:space="preserve"> to </w:t>
      </w:r>
      <w:hyperlink r:id="rId22" w:history="1">
        <w:r w:rsidRPr="00C47289">
          <w:rPr>
            <w:rStyle w:val="Hyperlink"/>
            <w:b/>
            <w:bCs/>
          </w:rPr>
          <w:t>Cricket News</w:t>
        </w:r>
      </w:hyperlink>
      <w:r w:rsidRPr="00F66705">
        <w:t xml:space="preserve">, from </w:t>
      </w:r>
      <w:r w:rsidRPr="00F66705">
        <w:rPr>
          <w:b/>
          <w:bCs/>
        </w:rPr>
        <w:t>health tips</w:t>
      </w:r>
      <w:r w:rsidRPr="00F66705">
        <w:t xml:space="preserve"> to </w:t>
      </w:r>
      <w:r w:rsidRPr="00F66705">
        <w:rPr>
          <w:b/>
          <w:bCs/>
        </w:rPr>
        <w:t>travel guides</w:t>
      </w:r>
      <w:r w:rsidRPr="00F66705">
        <w:t xml:space="preserve">, </w:t>
      </w:r>
      <w:proofErr w:type="spellStart"/>
      <w:r w:rsidRPr="00F66705">
        <w:t>Flypped</w:t>
      </w:r>
      <w:proofErr w:type="spellEnd"/>
      <w:r w:rsidRPr="00F66705">
        <w:t xml:space="preserve"> brings everything in a child-friendly and exciting way.</w:t>
      </w:r>
    </w:p>
    <w:p w:rsidR="00C47289" w:rsidRPr="00F66705" w:rsidRDefault="00C47289" w:rsidP="00C47289">
      <w:r w:rsidRPr="00F66705">
        <w:t xml:space="preserve">If you want a fresh, clear, and attractive online reading experience, the </w:t>
      </w:r>
      <w:proofErr w:type="spellStart"/>
      <w:r w:rsidRPr="00F66705">
        <w:rPr>
          <w:b/>
          <w:bCs/>
        </w:rPr>
        <w:t>Flypped</w:t>
      </w:r>
      <w:proofErr w:type="spellEnd"/>
      <w:r w:rsidRPr="00F66705">
        <w:rPr>
          <w:b/>
          <w:bCs/>
        </w:rPr>
        <w:t xml:space="preserve"> News Portal</w:t>
      </w:r>
      <w:r w:rsidRPr="00F66705">
        <w:t xml:space="preserve"> is the best place to start every day.</w:t>
      </w:r>
    </w:p>
    <w:p w:rsidR="00664133" w:rsidRPr="007212EC" w:rsidRDefault="00C47289">
      <w:pPr>
        <w:rPr>
          <w:color w:val="000000" w:themeColor="text1"/>
        </w:rPr>
      </w:pPr>
      <w:r>
        <w:rPr>
          <w:color w:val="000000" w:themeColor="text1"/>
        </w:rPr>
        <w:br w:type="textWrapping" w:clear="all"/>
      </w: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E797F" w:rsidRDefault="000E797F" w:rsidP="00554336">
      <w:pPr>
        <w:spacing w:after="0"/>
      </w:pPr>
      <w:r>
        <w:separator/>
      </w:r>
    </w:p>
  </w:endnote>
  <w:endnote w:type="continuationSeparator" w:id="0">
    <w:p w:rsidR="000E797F" w:rsidRDefault="000E797F"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E797F" w:rsidRDefault="000E797F" w:rsidP="00554336">
      <w:pPr>
        <w:spacing w:after="0"/>
      </w:pPr>
      <w:r>
        <w:separator/>
      </w:r>
    </w:p>
  </w:footnote>
  <w:footnote w:type="continuationSeparator" w:id="0">
    <w:p w:rsidR="000E797F" w:rsidRDefault="000E797F"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54A4"/>
    <w:multiLevelType w:val="multilevel"/>
    <w:tmpl w:val="D332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96A9D"/>
    <w:multiLevelType w:val="multilevel"/>
    <w:tmpl w:val="D09A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B74D8"/>
    <w:multiLevelType w:val="multilevel"/>
    <w:tmpl w:val="9CBE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B909F6"/>
    <w:multiLevelType w:val="multilevel"/>
    <w:tmpl w:val="AFD8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0900DD"/>
    <w:multiLevelType w:val="multilevel"/>
    <w:tmpl w:val="B442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871F22"/>
    <w:multiLevelType w:val="multilevel"/>
    <w:tmpl w:val="0740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3D4D74"/>
    <w:multiLevelType w:val="multilevel"/>
    <w:tmpl w:val="2BA6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E111A0"/>
    <w:multiLevelType w:val="multilevel"/>
    <w:tmpl w:val="A97A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043AB6"/>
    <w:multiLevelType w:val="multilevel"/>
    <w:tmpl w:val="28966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1F1C5E"/>
    <w:multiLevelType w:val="multilevel"/>
    <w:tmpl w:val="E70A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7540325">
    <w:abstractNumId w:val="1"/>
  </w:num>
  <w:num w:numId="2" w16cid:durableId="197859345">
    <w:abstractNumId w:val="2"/>
  </w:num>
  <w:num w:numId="3" w16cid:durableId="1532181982">
    <w:abstractNumId w:val="3"/>
  </w:num>
  <w:num w:numId="4" w16cid:durableId="1637876696">
    <w:abstractNumId w:val="4"/>
  </w:num>
  <w:num w:numId="5" w16cid:durableId="538974761">
    <w:abstractNumId w:val="7"/>
  </w:num>
  <w:num w:numId="6" w16cid:durableId="2017144554">
    <w:abstractNumId w:val="9"/>
  </w:num>
  <w:num w:numId="7" w16cid:durableId="1749378163">
    <w:abstractNumId w:val="6"/>
  </w:num>
  <w:num w:numId="8" w16cid:durableId="980232541">
    <w:abstractNumId w:val="8"/>
  </w:num>
  <w:num w:numId="9" w16cid:durableId="313341017">
    <w:abstractNumId w:val="5"/>
  </w:num>
  <w:num w:numId="10" w16cid:durableId="2147162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96"/>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E797F"/>
    <w:rsid w:val="000F13BE"/>
    <w:rsid w:val="000F3105"/>
    <w:rsid w:val="0010319C"/>
    <w:rsid w:val="001119CD"/>
    <w:rsid w:val="00120383"/>
    <w:rsid w:val="00132404"/>
    <w:rsid w:val="00132CE5"/>
    <w:rsid w:val="00133D55"/>
    <w:rsid w:val="001432CC"/>
    <w:rsid w:val="001472EB"/>
    <w:rsid w:val="0015557C"/>
    <w:rsid w:val="00155BB5"/>
    <w:rsid w:val="001627B3"/>
    <w:rsid w:val="0017372B"/>
    <w:rsid w:val="00173FCF"/>
    <w:rsid w:val="00174B98"/>
    <w:rsid w:val="00175772"/>
    <w:rsid w:val="00195C17"/>
    <w:rsid w:val="00196657"/>
    <w:rsid w:val="001A1751"/>
    <w:rsid w:val="001A5A0A"/>
    <w:rsid w:val="001A5C71"/>
    <w:rsid w:val="001B33D7"/>
    <w:rsid w:val="001B6EFF"/>
    <w:rsid w:val="001C50D0"/>
    <w:rsid w:val="001D517B"/>
    <w:rsid w:val="001D7797"/>
    <w:rsid w:val="001E28C1"/>
    <w:rsid w:val="001F5567"/>
    <w:rsid w:val="001F62F5"/>
    <w:rsid w:val="001F657F"/>
    <w:rsid w:val="0020424D"/>
    <w:rsid w:val="002107A1"/>
    <w:rsid w:val="00214C42"/>
    <w:rsid w:val="0021691D"/>
    <w:rsid w:val="00216B9C"/>
    <w:rsid w:val="00230183"/>
    <w:rsid w:val="0023286C"/>
    <w:rsid w:val="00237F02"/>
    <w:rsid w:val="00244816"/>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56BA"/>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D0908"/>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36C2"/>
    <w:rsid w:val="00554336"/>
    <w:rsid w:val="00566C26"/>
    <w:rsid w:val="005706B7"/>
    <w:rsid w:val="00575C13"/>
    <w:rsid w:val="00590DC3"/>
    <w:rsid w:val="005956D6"/>
    <w:rsid w:val="005A1800"/>
    <w:rsid w:val="005A78B4"/>
    <w:rsid w:val="005B3643"/>
    <w:rsid w:val="005B6BB5"/>
    <w:rsid w:val="005B7C41"/>
    <w:rsid w:val="005C502F"/>
    <w:rsid w:val="005E1B08"/>
    <w:rsid w:val="005E2DC0"/>
    <w:rsid w:val="005F2B1B"/>
    <w:rsid w:val="005F415C"/>
    <w:rsid w:val="005F4830"/>
    <w:rsid w:val="006169CB"/>
    <w:rsid w:val="00622D79"/>
    <w:rsid w:val="00624F21"/>
    <w:rsid w:val="00630CF2"/>
    <w:rsid w:val="006608C8"/>
    <w:rsid w:val="00664133"/>
    <w:rsid w:val="00667FF3"/>
    <w:rsid w:val="006926DA"/>
    <w:rsid w:val="00692D2D"/>
    <w:rsid w:val="006931FE"/>
    <w:rsid w:val="006A5233"/>
    <w:rsid w:val="006B52E6"/>
    <w:rsid w:val="006C0B7A"/>
    <w:rsid w:val="006E2F9B"/>
    <w:rsid w:val="006E5B02"/>
    <w:rsid w:val="006E7170"/>
    <w:rsid w:val="006F2F91"/>
    <w:rsid w:val="0070526E"/>
    <w:rsid w:val="00710996"/>
    <w:rsid w:val="007123AA"/>
    <w:rsid w:val="007204C9"/>
    <w:rsid w:val="007212EC"/>
    <w:rsid w:val="00725CB2"/>
    <w:rsid w:val="00727546"/>
    <w:rsid w:val="007313D3"/>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34CC3"/>
    <w:rsid w:val="00850158"/>
    <w:rsid w:val="008571EB"/>
    <w:rsid w:val="00863E1E"/>
    <w:rsid w:val="00864FBB"/>
    <w:rsid w:val="00865F74"/>
    <w:rsid w:val="00881491"/>
    <w:rsid w:val="0089013B"/>
    <w:rsid w:val="008951F3"/>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1233"/>
    <w:rsid w:val="009047BC"/>
    <w:rsid w:val="00905685"/>
    <w:rsid w:val="0091232A"/>
    <w:rsid w:val="009151EB"/>
    <w:rsid w:val="00915284"/>
    <w:rsid w:val="0091599E"/>
    <w:rsid w:val="00915F67"/>
    <w:rsid w:val="009258D6"/>
    <w:rsid w:val="00940DDA"/>
    <w:rsid w:val="00953B20"/>
    <w:rsid w:val="00957478"/>
    <w:rsid w:val="009768A3"/>
    <w:rsid w:val="009912BE"/>
    <w:rsid w:val="0099442A"/>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4923"/>
    <w:rsid w:val="00A765BC"/>
    <w:rsid w:val="00A7758D"/>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767C0"/>
    <w:rsid w:val="00B76B1D"/>
    <w:rsid w:val="00B93C89"/>
    <w:rsid w:val="00B94C5E"/>
    <w:rsid w:val="00BA1EAC"/>
    <w:rsid w:val="00BA563E"/>
    <w:rsid w:val="00BB2688"/>
    <w:rsid w:val="00BC1947"/>
    <w:rsid w:val="00BC6155"/>
    <w:rsid w:val="00BC64EC"/>
    <w:rsid w:val="00BD5C4E"/>
    <w:rsid w:val="00BD7BDE"/>
    <w:rsid w:val="00BE07C1"/>
    <w:rsid w:val="00BE1E30"/>
    <w:rsid w:val="00BE2896"/>
    <w:rsid w:val="00BF5EB9"/>
    <w:rsid w:val="00C0323D"/>
    <w:rsid w:val="00C07E8F"/>
    <w:rsid w:val="00C11F17"/>
    <w:rsid w:val="00C30B77"/>
    <w:rsid w:val="00C47289"/>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A96"/>
    <w:rsid w:val="00E15328"/>
    <w:rsid w:val="00E41B0A"/>
    <w:rsid w:val="00E41F5C"/>
    <w:rsid w:val="00E6010D"/>
    <w:rsid w:val="00E61BD8"/>
    <w:rsid w:val="00E64FC6"/>
    <w:rsid w:val="00E7662D"/>
    <w:rsid w:val="00E76771"/>
    <w:rsid w:val="00E97F89"/>
    <w:rsid w:val="00EA5F38"/>
    <w:rsid w:val="00EA7977"/>
    <w:rsid w:val="00EB7B98"/>
    <w:rsid w:val="00EB7C0B"/>
    <w:rsid w:val="00EC476D"/>
    <w:rsid w:val="00ED3181"/>
    <w:rsid w:val="00ED7448"/>
    <w:rsid w:val="00EE7D8B"/>
    <w:rsid w:val="00EF0035"/>
    <w:rsid w:val="00EF1AFC"/>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26B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289"/>
    <w:pPr>
      <w:spacing w:after="240" w:line="240" w:lineRule="auto"/>
    </w:pPr>
    <w:rPr>
      <w:sz w:val="24"/>
    </w:rPr>
  </w:style>
  <w:style w:type="paragraph" w:styleId="Heading1">
    <w:name w:val="heading 1"/>
    <w:basedOn w:val="Normal"/>
    <w:next w:val="Normal"/>
    <w:link w:val="Heading1Char"/>
    <w:uiPriority w:val="9"/>
    <w:qFormat/>
    <w:rsid w:val="00E41B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qFormat/>
    <w:rsid w:val="00E41B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itle">
    <w:name w:val="Title"/>
    <w:basedOn w:val="Normal"/>
    <w:next w:val="Normal"/>
    <w:link w:val="TitleChar"/>
    <w:uiPriority w:val="10"/>
    <w:qFormat/>
    <w:rsid w:val="006A523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33"/>
    <w:rPr>
      <w:rFonts w:asciiTheme="majorHAnsi" w:eastAsiaTheme="majorEastAsia" w:hAnsiTheme="majorHAnsi" w:cstheme="majorBidi"/>
      <w:spacing w:val="-10"/>
      <w:kern w:val="28"/>
      <w:sz w:val="56"/>
      <w:szCs w:val="56"/>
    </w:rPr>
  </w:style>
  <w:style w:type="paragraph" w:customStyle="1" w:styleId="TOCHeadline">
    <w:name w:val="TOC Headline"/>
    <w:basedOn w:val="SmallArticleSubtitle"/>
    <w:qFormat/>
    <w:rsid w:val="006A5233"/>
    <w:pPr>
      <w:jc w:val="center"/>
    </w:pPr>
    <w:rPr>
      <w:rFonts w:asciiTheme="majorHAnsi" w:hAnsiTheme="majorHAnsi"/>
      <w:color w:val="000000" w:themeColor="text1"/>
    </w:rPr>
  </w:style>
  <w:style w:type="character" w:styleId="Strong">
    <w:name w:val="Strong"/>
    <w:basedOn w:val="DefaultParagraphFont"/>
    <w:uiPriority w:val="22"/>
    <w:qFormat/>
    <w:rsid w:val="00BE2896"/>
    <w:rPr>
      <w:b/>
      <w:bCs/>
    </w:rPr>
  </w:style>
  <w:style w:type="character" w:customStyle="1" w:styleId="Heading1Char">
    <w:name w:val="Heading 1 Char"/>
    <w:basedOn w:val="DefaultParagraphFont"/>
    <w:link w:val="Heading1"/>
    <w:uiPriority w:val="9"/>
    <w:rsid w:val="00E41B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E41B0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47289"/>
    <w:rPr>
      <w:color w:val="0563C1" w:themeColor="hyperlink"/>
      <w:u w:val="single"/>
    </w:rPr>
  </w:style>
  <w:style w:type="character" w:styleId="UnresolvedMention">
    <w:name w:val="Unresolved Mention"/>
    <w:basedOn w:val="DefaultParagraphFont"/>
    <w:uiPriority w:val="99"/>
    <w:semiHidden/>
    <w:unhideWhenUsed/>
    <w:rsid w:val="00C472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lypped.com/news/delhi-red-fort-blast-13-dead-amit-shah-calls-high-level-review-meeting"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lypped.com/entertainment" TargetMode="External"/><Relationship Id="rId20" Type="http://schemas.openxmlformats.org/officeDocument/2006/relationships/hyperlink" Target="https://flypped.com/trave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lypped.com/news"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flypped.com/health-fitn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ndi.flypped.com/" TargetMode="External"/><Relationship Id="rId22" Type="http://schemas.openxmlformats.org/officeDocument/2006/relationships/hyperlink" Target="https://flypped.com/news/her-knockout-came-as-a-sigh-of-relief-and-reignited-the-spirit-of-the-indian-team-which-later-sealed-victory-on-their-si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AA6FCCAF2894F0FAA75BC6E0CF895CE"/>
        <w:category>
          <w:name w:val="General"/>
          <w:gallery w:val="placeholder"/>
        </w:category>
        <w:types>
          <w:type w:val="bbPlcHdr"/>
        </w:types>
        <w:behaviors>
          <w:behavior w:val="content"/>
        </w:behaviors>
        <w:guid w:val="{3BECDEB2-0530-4F3E-B50F-F94245853500}"/>
      </w:docPartPr>
      <w:docPartBody>
        <w:p w:rsidR="00D74EE9" w:rsidRDefault="00000000">
          <w:pPr>
            <w:pStyle w:val="6AA6FCCAF2894F0FAA75BC6E0CF895CE"/>
          </w:pPr>
          <w:r w:rsidRPr="00F7629D">
            <w:t>NEWS TODAY</w:t>
          </w:r>
        </w:p>
      </w:docPartBody>
    </w:docPart>
    <w:docPart>
      <w:docPartPr>
        <w:name w:val="F3C41569DB8F4A76BD57F8830267757D"/>
        <w:category>
          <w:name w:val="General"/>
          <w:gallery w:val="placeholder"/>
        </w:category>
        <w:types>
          <w:type w:val="bbPlcHdr"/>
        </w:types>
        <w:behaviors>
          <w:behavior w:val="content"/>
        </w:behaviors>
        <w:guid w:val="{3005663D-24B8-4431-95C9-814FDE02DE8B}"/>
      </w:docPartPr>
      <w:docPartBody>
        <w:p w:rsidR="00D74EE9" w:rsidRDefault="00000000">
          <w:pPr>
            <w:pStyle w:val="F3C41569DB8F4A76BD57F8830267757D"/>
          </w:pPr>
          <w:r w:rsidRPr="00EB7B98">
            <w:t>Latest news and bulletin updates</w:t>
          </w:r>
        </w:p>
      </w:docPartBody>
    </w:docPart>
    <w:docPart>
      <w:docPartPr>
        <w:name w:val="D55E30649BD94183BB928D07B9E13456"/>
        <w:category>
          <w:name w:val="General"/>
          <w:gallery w:val="placeholder"/>
        </w:category>
        <w:types>
          <w:type w:val="bbPlcHdr"/>
        </w:types>
        <w:behaviors>
          <w:behavior w:val="content"/>
        </w:behaviors>
        <w:guid w:val="{70EFB5EE-208B-47CB-B097-CFC4F9F3A794}"/>
      </w:docPartPr>
      <w:docPartBody>
        <w:p w:rsidR="00D74EE9" w:rsidRDefault="00000000">
          <w:pPr>
            <w:pStyle w:val="D55E30649BD94183BB928D07B9E13456"/>
          </w:pPr>
          <w:r w:rsidRPr="00F7629D">
            <w:t>Mirjam Nilsson</w:t>
          </w:r>
        </w:p>
      </w:docPartBody>
    </w:docPart>
    <w:docPart>
      <w:docPartPr>
        <w:name w:val="E291C9253F304F8198324AA6EFBE3D07"/>
        <w:category>
          <w:name w:val="General"/>
          <w:gallery w:val="placeholder"/>
        </w:category>
        <w:types>
          <w:type w:val="bbPlcHdr"/>
        </w:types>
        <w:behaviors>
          <w:behavior w:val="content"/>
        </w:behaviors>
        <w:guid w:val="{82880DA3-3236-4133-84A0-67247D5B2C15}"/>
      </w:docPartPr>
      <w:docPartBody>
        <w:p w:rsidR="00D74EE9" w:rsidRDefault="00000000">
          <w:pPr>
            <w:pStyle w:val="E291C9253F304F8198324AA6EFBE3D07"/>
          </w:pPr>
          <w:r w:rsidRPr="00F7629D">
            <w:t>The scoop of the day</w:t>
          </w:r>
        </w:p>
      </w:docPartBody>
    </w:docPart>
    <w:docPart>
      <w:docPartPr>
        <w:name w:val="6A352D68133F46CBA33DC16D61B93B83"/>
        <w:category>
          <w:name w:val="General"/>
          <w:gallery w:val="placeholder"/>
        </w:category>
        <w:types>
          <w:type w:val="bbPlcHdr"/>
        </w:types>
        <w:behaviors>
          <w:behavior w:val="content"/>
        </w:behaviors>
        <w:guid w:val="{C52B4FE2-090C-4FF8-A378-D29B09066CF3}"/>
      </w:docPartPr>
      <w:docPartBody>
        <w:p w:rsidR="00D74EE9" w:rsidRDefault="00000000">
          <w:pPr>
            <w:pStyle w:val="6A352D68133F46CBA33DC16D61B93B83"/>
          </w:pPr>
          <w:r w:rsidRPr="00F7629D">
            <w:t>The latest updates</w:t>
          </w:r>
        </w:p>
      </w:docPartBody>
    </w:docPart>
    <w:docPart>
      <w:docPartPr>
        <w:name w:val="B71FFF322E79474B9DA04B44C23F1FA4"/>
        <w:category>
          <w:name w:val="General"/>
          <w:gallery w:val="placeholder"/>
        </w:category>
        <w:types>
          <w:type w:val="bbPlcHdr"/>
        </w:types>
        <w:behaviors>
          <w:behavior w:val="content"/>
        </w:behaviors>
        <w:guid w:val="{9DB90779-C76B-48E5-9149-7DC44E77BFB4}"/>
      </w:docPartPr>
      <w:docPartBody>
        <w:p w:rsidR="00D74EE9" w:rsidRPr="00F66772" w:rsidRDefault="00000000"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D74EE9" w:rsidRPr="00F66772" w:rsidRDefault="00000000" w:rsidP="00F66772">
          <w:r w:rsidRPr="00F66772">
            <w:t xml:space="preserve">To make your document look professionally produced, Word provides header, footer, cover page, and text box designs that complement each other. For example, you can add a matching cover page, header, and sidebar. </w:t>
          </w:r>
        </w:p>
        <w:p w:rsidR="00D74EE9" w:rsidRPr="00F66772" w:rsidRDefault="00000000" w:rsidP="00F66772">
          <w:r w:rsidRPr="00F66772">
            <w:t xml:space="preserve">Click Insert and then choose the elements you want from the different galleries. </w:t>
          </w:r>
        </w:p>
        <w:p w:rsidR="00D74EE9" w:rsidRPr="00F66772" w:rsidRDefault="00000000"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D74EE9" w:rsidRPr="00F66772" w:rsidRDefault="00000000" w:rsidP="00F66772">
          <w:r w:rsidRPr="00F66772">
            <w:t xml:space="preserve">Save time in Word with new buttons that show up where you need them. To change the way a picture fits in your document, click it and a button for layout options appears next to it. </w:t>
          </w:r>
        </w:p>
        <w:p w:rsidR="00D74EE9" w:rsidRDefault="00000000">
          <w:pPr>
            <w:pStyle w:val="B71FFF322E79474B9DA04B44C23F1FA4"/>
          </w:pPr>
          <w:r w:rsidRPr="00F66772">
            <w:t>When you work on a table, click where you want to add a row or a column, and then click the plus sign.</w:t>
          </w:r>
        </w:p>
      </w:docPartBody>
    </w:docPart>
    <w:docPart>
      <w:docPartPr>
        <w:name w:val="2891A8948F9C4BBEA8F4E38398B46D12"/>
        <w:category>
          <w:name w:val="General"/>
          <w:gallery w:val="placeholder"/>
        </w:category>
        <w:types>
          <w:type w:val="bbPlcHdr"/>
        </w:types>
        <w:behaviors>
          <w:behavior w:val="content"/>
        </w:behaviors>
        <w:guid w:val="{1FF9962E-5808-4034-84B1-975E8ADA4C80}"/>
      </w:docPartPr>
      <w:docPartBody>
        <w:p w:rsidR="00D74EE9" w:rsidRDefault="00000000">
          <w:pPr>
            <w:pStyle w:val="2891A8948F9C4BBEA8F4E38398B46D12"/>
          </w:pPr>
          <w:r w:rsidRPr="00F963ED">
            <w:t>Picture Caption: To make your document look professionally produced, Word provides header, footer, cover page, and text box designs that complement each other.</w:t>
          </w:r>
        </w:p>
      </w:docPartBody>
    </w:docPart>
    <w:docPart>
      <w:docPartPr>
        <w:name w:val="16BD5C03ABB64B2290AAD1E72C62E690"/>
        <w:category>
          <w:name w:val="General"/>
          <w:gallery w:val="placeholder"/>
        </w:category>
        <w:types>
          <w:type w:val="bbPlcHdr"/>
        </w:types>
        <w:behaviors>
          <w:behavior w:val="content"/>
        </w:behaviors>
        <w:guid w:val="{1B4CF532-0A69-4989-BE73-D89E3F6EA698}"/>
      </w:docPartPr>
      <w:docPartBody>
        <w:p w:rsidR="00D74EE9" w:rsidRDefault="00000000">
          <w:pPr>
            <w:pStyle w:val="16BD5C03ABB64B2290AAD1E72C62E690"/>
          </w:pPr>
          <w:r w:rsidRPr="006A5233">
            <w:t>Community rallies for charity</w:t>
          </w:r>
        </w:p>
      </w:docPartBody>
    </w:docPart>
    <w:docPart>
      <w:docPartPr>
        <w:name w:val="57C123D8E643477FAB518587A62DDCEA"/>
        <w:category>
          <w:name w:val="General"/>
          <w:gallery w:val="placeholder"/>
        </w:category>
        <w:types>
          <w:type w:val="bbPlcHdr"/>
        </w:types>
        <w:behaviors>
          <w:behavior w:val="content"/>
        </w:behaviors>
        <w:guid w:val="{9A852153-7E7E-4326-87C5-5B7FCEA9BD78}"/>
      </w:docPartPr>
      <w:docPartBody>
        <w:p w:rsidR="00D74EE9" w:rsidRDefault="00000000">
          <w:pPr>
            <w:pStyle w:val="57C123D8E643477FAB518587A62DDCEA"/>
          </w:pPr>
          <w:r w:rsidRPr="006A5233">
            <w:t>Daily news updates and opinions</w:t>
          </w:r>
        </w:p>
      </w:docPartBody>
    </w:docPart>
    <w:docPart>
      <w:docPartPr>
        <w:name w:val="A3F3931F173E47C995F6F97784D4D9C8"/>
        <w:category>
          <w:name w:val="General"/>
          <w:gallery w:val="placeholder"/>
        </w:category>
        <w:types>
          <w:type w:val="bbPlcHdr"/>
        </w:types>
        <w:behaviors>
          <w:behavior w:val="content"/>
        </w:behaviors>
        <w:guid w:val="{A8A1BAA8-CEDC-4242-A5A3-1931FE74C2E9}"/>
      </w:docPartPr>
      <w:docPartBody>
        <w:p w:rsidR="00D74EE9" w:rsidRDefault="00000000">
          <w:pPr>
            <w:pStyle w:val="A3F3931F173E47C995F6F97784D4D9C8"/>
          </w:pPr>
          <w:r w:rsidRPr="00F66772">
            <w:t>Picture Caption: To make your document look professionally produced, Word provides header, footer, cover page, and text box designs that complement each other.</w:t>
          </w:r>
        </w:p>
      </w:docPartBody>
    </w:docPart>
    <w:docPart>
      <w:docPartPr>
        <w:name w:val="70846EB0CFA746829E7CCF53B3D8D617"/>
        <w:category>
          <w:name w:val="General"/>
          <w:gallery w:val="placeholder"/>
        </w:category>
        <w:types>
          <w:type w:val="bbPlcHdr"/>
        </w:types>
        <w:behaviors>
          <w:behavior w:val="content"/>
        </w:behaviors>
        <w:guid w:val="{7C677940-848A-4598-993E-DEB13E5C91AD}"/>
      </w:docPartPr>
      <w:docPartBody>
        <w:p w:rsidR="00D74EE9" w:rsidRDefault="00000000">
          <w:pPr>
            <w:pStyle w:val="70846EB0CFA746829E7CCF53B3D8D617"/>
          </w:pPr>
          <w:r w:rsidRPr="00F7629D">
            <w:t>Mirjam Nilsson</w:t>
          </w:r>
        </w:p>
      </w:docPartBody>
    </w:docPart>
    <w:docPart>
      <w:docPartPr>
        <w:name w:val="927B436142564A0E8B05BF493600E1A7"/>
        <w:category>
          <w:name w:val="General"/>
          <w:gallery w:val="placeholder"/>
        </w:category>
        <w:types>
          <w:type w:val="bbPlcHdr"/>
        </w:types>
        <w:behaviors>
          <w:behavior w:val="content"/>
        </w:behaviors>
        <w:guid w:val="{4E59C776-1DF1-4F71-A0A4-62D728CA16B1}"/>
      </w:docPartPr>
      <w:docPartBody>
        <w:p w:rsidR="00D74EE9" w:rsidRDefault="00000000">
          <w:pPr>
            <w:pStyle w:val="927B436142564A0E8B05BF493600E1A7"/>
          </w:pPr>
          <w:r w:rsidRPr="00C07E8F">
            <w:t>The latest breaking news of the day</w:t>
          </w:r>
        </w:p>
      </w:docPartBody>
    </w:docPart>
    <w:docPart>
      <w:docPartPr>
        <w:name w:val="BC4E9B8D351244E1AC21604A7AB92257"/>
        <w:category>
          <w:name w:val="General"/>
          <w:gallery w:val="placeholder"/>
        </w:category>
        <w:types>
          <w:type w:val="bbPlcHdr"/>
        </w:types>
        <w:behaviors>
          <w:behavior w:val="content"/>
        </w:behaviors>
        <w:guid w:val="{A49D384D-545F-4B28-846D-C263E59C8A2A}"/>
      </w:docPartPr>
      <w:docPartBody>
        <w:p w:rsidR="00D74EE9" w:rsidRDefault="00000000">
          <w:pPr>
            <w:pStyle w:val="BC4E9B8D351244E1AC21604A7AB92257"/>
          </w:pPr>
          <w:r w:rsidRPr="00C07E8F">
            <w:t>The latest updates to get you through the day</w:t>
          </w:r>
        </w:p>
      </w:docPartBody>
    </w:docPart>
    <w:docPart>
      <w:docPartPr>
        <w:name w:val="89B89773B12A4B049DC2E1B0E887F3C2"/>
        <w:category>
          <w:name w:val="General"/>
          <w:gallery w:val="placeholder"/>
        </w:category>
        <w:types>
          <w:type w:val="bbPlcHdr"/>
        </w:types>
        <w:behaviors>
          <w:behavior w:val="content"/>
        </w:behaviors>
        <w:guid w:val="{1872D5EF-631F-4B21-AD34-88723C765DAD}"/>
      </w:docPartPr>
      <w:docPartBody>
        <w:p w:rsidR="00D74EE9" w:rsidRDefault="00000000">
          <w:pPr>
            <w:pStyle w:val="89B89773B12A4B049DC2E1B0E887F3C2"/>
          </w:pPr>
          <w:r w:rsidRPr="00F7629D">
            <w:t>Mirjam Nilsson</w:t>
          </w:r>
        </w:p>
      </w:docPartBody>
    </w:docPart>
    <w:docPart>
      <w:docPartPr>
        <w:name w:val="FA9253D7F5614F62B04A14C77AF16F9F"/>
        <w:category>
          <w:name w:val="General"/>
          <w:gallery w:val="placeholder"/>
        </w:category>
        <w:types>
          <w:type w:val="bbPlcHdr"/>
        </w:types>
        <w:behaviors>
          <w:behavior w:val="content"/>
        </w:behaviors>
        <w:guid w:val="{6248E303-68C2-4A95-B111-055FDA74D637}"/>
      </w:docPartPr>
      <w:docPartBody>
        <w:p w:rsidR="00D74EE9" w:rsidRDefault="00000000">
          <w:pPr>
            <w:pStyle w:val="FA9253D7F5614F62B04A14C77AF16F9F"/>
          </w:pPr>
          <w:r w:rsidRPr="009D5E5F">
            <w:t>The scoop of the day</w:t>
          </w:r>
        </w:p>
      </w:docPartBody>
    </w:docPart>
    <w:docPart>
      <w:docPartPr>
        <w:name w:val="24375F2301BF4D149D1BE146B3762AC0"/>
        <w:category>
          <w:name w:val="General"/>
          <w:gallery w:val="placeholder"/>
        </w:category>
        <w:types>
          <w:type w:val="bbPlcHdr"/>
        </w:types>
        <w:behaviors>
          <w:behavior w:val="content"/>
        </w:behaviors>
        <w:guid w:val="{67539CC8-01F3-4918-995A-3A21B7CFA576}"/>
      </w:docPartPr>
      <w:docPartBody>
        <w:p w:rsidR="00D74EE9" w:rsidRDefault="00000000">
          <w:pPr>
            <w:pStyle w:val="24375F2301BF4D149D1BE146B3762AC0"/>
          </w:pPr>
          <w:r w:rsidRPr="009D5E5F">
            <w:t>The latest updates</w:t>
          </w:r>
        </w:p>
      </w:docPartBody>
    </w:docPart>
    <w:docPart>
      <w:docPartPr>
        <w:name w:val="D6EA87A6876B4ECCA973E22C3B9D3B51"/>
        <w:category>
          <w:name w:val="General"/>
          <w:gallery w:val="placeholder"/>
        </w:category>
        <w:types>
          <w:type w:val="bbPlcHdr"/>
        </w:types>
        <w:behaviors>
          <w:behavior w:val="content"/>
        </w:behaviors>
        <w:guid w:val="{BFE6C37C-8FD3-4697-B004-0F42BB178EA6}"/>
      </w:docPartPr>
      <w:docPartBody>
        <w:p w:rsidR="00D74EE9" w:rsidRPr="008C0AD6" w:rsidRDefault="00000000"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D74EE9" w:rsidRPr="008C0AD6" w:rsidRDefault="00000000"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D74EE9" w:rsidRDefault="00000000">
          <w:pPr>
            <w:pStyle w:val="D6EA87A6876B4ECCA973E22C3B9D3B51"/>
          </w:pPr>
          <w:r w:rsidRPr="008C0AD6">
            <w:t xml:space="preserve">When you work on a table, click where you want to add a row or a column, and then click the plus sign.  </w:t>
          </w:r>
        </w:p>
      </w:docPartBody>
    </w:docPart>
    <w:docPart>
      <w:docPartPr>
        <w:name w:val="ECA059679EA34C9380E7FCD2E19A68D7"/>
        <w:category>
          <w:name w:val="General"/>
          <w:gallery w:val="placeholder"/>
        </w:category>
        <w:types>
          <w:type w:val="bbPlcHdr"/>
        </w:types>
        <w:behaviors>
          <w:behavior w:val="content"/>
        </w:behaviors>
        <w:guid w:val="{43A63EE2-07EE-4388-A876-24631343F655}"/>
      </w:docPartPr>
      <w:docPartBody>
        <w:p w:rsidR="00D74EE9" w:rsidRDefault="00000000">
          <w:pPr>
            <w:pStyle w:val="ECA059679EA34C9380E7FCD2E19A68D7"/>
          </w:pPr>
          <w:r w:rsidRPr="007C10B3">
            <w:t>Picture Caption: To make your document look professionally produced, Word provides header, footer, cover page, and text box designs that complement each other.</w:t>
          </w:r>
        </w:p>
      </w:docPartBody>
    </w:docPart>
    <w:docPart>
      <w:docPartPr>
        <w:name w:val="424153F33C8B4D03A5FBB674AD18AFE7"/>
        <w:category>
          <w:name w:val="General"/>
          <w:gallery w:val="placeholder"/>
        </w:category>
        <w:types>
          <w:type w:val="bbPlcHdr"/>
        </w:types>
        <w:behaviors>
          <w:behavior w:val="content"/>
        </w:behaviors>
        <w:guid w:val="{1FEB55B2-A22B-4FE8-8498-0592AD2FC7D5}"/>
      </w:docPartPr>
      <w:docPartBody>
        <w:p w:rsidR="00D74EE9" w:rsidRDefault="00000000">
          <w:pPr>
            <w:pStyle w:val="424153F33C8B4D03A5FBB674AD18AFE7"/>
          </w:pPr>
          <w:r w:rsidRPr="00F7629D">
            <w:t>Mirjam Nilsson</w:t>
          </w:r>
        </w:p>
      </w:docPartBody>
    </w:docPart>
    <w:docPart>
      <w:docPartPr>
        <w:name w:val="136C88D413CA48D2A7D579821490CC5D"/>
        <w:category>
          <w:name w:val="General"/>
          <w:gallery w:val="placeholder"/>
        </w:category>
        <w:types>
          <w:type w:val="bbPlcHdr"/>
        </w:types>
        <w:behaviors>
          <w:behavior w:val="content"/>
        </w:behaviors>
        <w:guid w:val="{6B82070E-D844-43E4-8FB2-9DCFBD2967CD}"/>
      </w:docPartPr>
      <w:docPartBody>
        <w:p w:rsidR="00D74EE9" w:rsidRDefault="00000000">
          <w:pPr>
            <w:pStyle w:val="136C88D413CA48D2A7D579821490CC5D"/>
          </w:pPr>
          <w:r w:rsidRPr="00C07E8F">
            <w:t>The latest breaking news</w:t>
          </w:r>
        </w:p>
      </w:docPartBody>
    </w:docPart>
    <w:docPart>
      <w:docPartPr>
        <w:name w:val="3651D491AA484AC4847B1647C8A5B7B4"/>
        <w:category>
          <w:name w:val="General"/>
          <w:gallery w:val="placeholder"/>
        </w:category>
        <w:types>
          <w:type w:val="bbPlcHdr"/>
        </w:types>
        <w:behaviors>
          <w:behavior w:val="content"/>
        </w:behaviors>
        <w:guid w:val="{F4FD0BB8-C710-4F83-9E31-AB4CF9E8FB99}"/>
      </w:docPartPr>
      <w:docPartBody>
        <w:p w:rsidR="00D74EE9" w:rsidRDefault="00000000">
          <w:pPr>
            <w:pStyle w:val="3651D491AA484AC4847B1647C8A5B7B4"/>
          </w:pPr>
          <w:r w:rsidRPr="007C10B3">
            <w:t>The latest updates to get you through the day</w:t>
          </w:r>
        </w:p>
      </w:docPartBody>
    </w:docPart>
    <w:docPart>
      <w:docPartPr>
        <w:name w:val="5C86E1A44722474085ED5A6D57ED862B"/>
        <w:category>
          <w:name w:val="General"/>
          <w:gallery w:val="placeholder"/>
        </w:category>
        <w:types>
          <w:type w:val="bbPlcHdr"/>
        </w:types>
        <w:behaviors>
          <w:behavior w:val="content"/>
        </w:behaviors>
        <w:guid w:val="{104516F4-EDF0-407C-8C31-DD45B93D7B96}"/>
      </w:docPartPr>
      <w:docPartBody>
        <w:p w:rsidR="00D74EE9" w:rsidRPr="00A46549" w:rsidRDefault="00000000" w:rsidP="00A46549">
          <w:r w:rsidRPr="00A46549">
            <w:t xml:space="preserve">Save time in Word with new buttons that show up where you need them. To change the way a picture fits in your document, click it and a button for layout options appears next to it. </w:t>
          </w:r>
        </w:p>
        <w:p w:rsidR="00D74EE9" w:rsidRPr="00A46549" w:rsidRDefault="00000000" w:rsidP="00A46549">
          <w:r w:rsidRPr="00A46549">
            <w:t xml:space="preserve">When you work on a table, click where you want to add a row or a column, and then click the plus sign.  </w:t>
          </w:r>
        </w:p>
        <w:p w:rsidR="00D74EE9" w:rsidRDefault="00000000">
          <w:pPr>
            <w:pStyle w:val="5C86E1A44722474085ED5A6D57ED862B"/>
          </w:pPr>
          <w:r w:rsidRPr="00A46549">
            <w:t>Video provides a powerful way to help you prove your point. When you click</w:t>
          </w:r>
        </w:p>
      </w:docPartBody>
    </w:docPart>
    <w:docPart>
      <w:docPartPr>
        <w:name w:val="2C7A7F3EE94D4218BFF6923C63313C86"/>
        <w:category>
          <w:name w:val="General"/>
          <w:gallery w:val="placeholder"/>
        </w:category>
        <w:types>
          <w:type w:val="bbPlcHdr"/>
        </w:types>
        <w:behaviors>
          <w:behavior w:val="content"/>
        </w:behaviors>
        <w:guid w:val="{A4724C92-4633-4C73-90E0-538E1EA5D5A4}"/>
      </w:docPartPr>
      <w:docPartBody>
        <w:p w:rsidR="00D74EE9" w:rsidRPr="00A46549" w:rsidRDefault="00000000" w:rsidP="00A46549">
          <w:r w:rsidRPr="00A46549">
            <w:t xml:space="preserve">Online Video, you can paste in the embed code for the video you want to add. You can also type a keyword to search online for the video that best fits your document. </w:t>
          </w:r>
        </w:p>
        <w:p w:rsidR="00D74EE9" w:rsidRDefault="00000000">
          <w:pPr>
            <w:pStyle w:val="2C7A7F3EE94D4218BFF6923C63313C86"/>
          </w:pPr>
          <w:r w:rsidRPr="00A46549">
            <w:t>Themes and styles also help keep your document coordinated. When you click Design and choose a new Theme, the pictures, charts, and SmartArt graphics change to match your new theme.</w:t>
          </w:r>
        </w:p>
      </w:docPartBody>
    </w:docPart>
    <w:docPart>
      <w:docPartPr>
        <w:name w:val="CEC30A5B28224A61B5A8355F30BD3D7A"/>
        <w:category>
          <w:name w:val="General"/>
          <w:gallery w:val="placeholder"/>
        </w:category>
        <w:types>
          <w:type w:val="bbPlcHdr"/>
        </w:types>
        <w:behaviors>
          <w:behavior w:val="content"/>
        </w:behaviors>
        <w:guid w:val="{DC57785F-F72A-4F2E-B59E-0E853D436585}"/>
      </w:docPartPr>
      <w:docPartBody>
        <w:p w:rsidR="00D74EE9" w:rsidRDefault="00000000">
          <w:pPr>
            <w:pStyle w:val="CEC30A5B28224A61B5A8355F30BD3D7A"/>
          </w:pPr>
          <w:r w:rsidRPr="008C0AD6">
            <w:t>Picture Caption: To make your document look professionally produced, Word provides header, footer, cover page, and text box designs that complement each other.</w:t>
          </w:r>
        </w:p>
      </w:docPartBody>
    </w:docPart>
    <w:docPart>
      <w:docPartPr>
        <w:name w:val="C5B612B398104CEAA186A91E6F6351CC"/>
        <w:category>
          <w:name w:val="General"/>
          <w:gallery w:val="placeholder"/>
        </w:category>
        <w:types>
          <w:type w:val="bbPlcHdr"/>
        </w:types>
        <w:behaviors>
          <w:behavior w:val="content"/>
        </w:behaviors>
        <w:guid w:val="{35F0780C-CA46-41C8-8D8A-D0071A8CBAE1}"/>
      </w:docPartPr>
      <w:docPartBody>
        <w:p w:rsidR="00000000" w:rsidRDefault="00D74EE9" w:rsidP="00D74EE9">
          <w:pPr>
            <w:pStyle w:val="C5B612B398104CEAA186A91E6F6351CC"/>
          </w:pPr>
          <w:r w:rsidRPr="00C07E8F">
            <w:t>The latest breaking news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8DA"/>
    <w:rsid w:val="00214C42"/>
    <w:rsid w:val="00231EB0"/>
    <w:rsid w:val="00397027"/>
    <w:rsid w:val="008908DA"/>
    <w:rsid w:val="00B76B1D"/>
    <w:rsid w:val="00D74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8C75C92CE8448BAC65F9815BE506CF">
    <w:name w:val="8A8C75C92CE8448BAC65F9815BE506CF"/>
  </w:style>
  <w:style w:type="paragraph" w:customStyle="1" w:styleId="6AA6FCCAF2894F0FAA75BC6E0CF895CE">
    <w:name w:val="6AA6FCCAF2894F0FAA75BC6E0CF895CE"/>
  </w:style>
  <w:style w:type="paragraph" w:customStyle="1" w:styleId="F3C41569DB8F4A76BD57F8830267757D">
    <w:name w:val="F3C41569DB8F4A76BD57F8830267757D"/>
  </w:style>
  <w:style w:type="paragraph" w:customStyle="1" w:styleId="73281EA17D64428EA5924D31F60EA451">
    <w:name w:val="73281EA17D64428EA5924D31F60EA451"/>
  </w:style>
  <w:style w:type="paragraph" w:customStyle="1" w:styleId="D55E30649BD94183BB928D07B9E13456">
    <w:name w:val="D55E30649BD94183BB928D07B9E13456"/>
  </w:style>
  <w:style w:type="paragraph" w:customStyle="1" w:styleId="E291C9253F304F8198324AA6EFBE3D07">
    <w:name w:val="E291C9253F304F8198324AA6EFBE3D07"/>
  </w:style>
  <w:style w:type="paragraph" w:customStyle="1" w:styleId="6A352D68133F46CBA33DC16D61B93B83">
    <w:name w:val="6A352D68133F46CBA33DC16D61B93B83"/>
  </w:style>
  <w:style w:type="paragraph" w:customStyle="1" w:styleId="B71FFF322E79474B9DA04B44C23F1FA4">
    <w:name w:val="B71FFF322E79474B9DA04B44C23F1FA4"/>
  </w:style>
  <w:style w:type="paragraph" w:customStyle="1" w:styleId="2891A8948F9C4BBEA8F4E38398B46D12">
    <w:name w:val="2891A8948F9C4BBEA8F4E38398B46D12"/>
  </w:style>
  <w:style w:type="paragraph" w:customStyle="1" w:styleId="94ECB9B3F7E1466EB4B075F584386475">
    <w:name w:val="94ECB9B3F7E1466EB4B075F584386475"/>
  </w:style>
  <w:style w:type="paragraph" w:customStyle="1" w:styleId="16BD5C03ABB64B2290AAD1E72C62E690">
    <w:name w:val="16BD5C03ABB64B2290AAD1E72C62E690"/>
  </w:style>
  <w:style w:type="paragraph" w:customStyle="1" w:styleId="57C123D8E643477FAB518587A62DDCEA">
    <w:name w:val="57C123D8E643477FAB518587A62DDCEA"/>
  </w:style>
  <w:style w:type="paragraph" w:customStyle="1" w:styleId="FC58B08DCF824A0A9BBED12B15BB9E3E">
    <w:name w:val="FC58B08DCF824A0A9BBED12B15BB9E3E"/>
  </w:style>
  <w:style w:type="paragraph" w:customStyle="1" w:styleId="A05676DF96594A4190B337959233DA9F">
    <w:name w:val="A05676DF96594A4190B337959233DA9F"/>
  </w:style>
  <w:style w:type="paragraph" w:customStyle="1" w:styleId="A3F3931F173E47C995F6F97784D4D9C8">
    <w:name w:val="A3F3931F173E47C995F6F97784D4D9C8"/>
  </w:style>
  <w:style w:type="paragraph" w:customStyle="1" w:styleId="FE30D5F91C9B4DB08B07CDB757F8C2ED">
    <w:name w:val="FE30D5F91C9B4DB08B07CDB757F8C2ED"/>
  </w:style>
  <w:style w:type="paragraph" w:customStyle="1" w:styleId="FA00FBC1D5F2459DB4A7A5701401A35B">
    <w:name w:val="FA00FBC1D5F2459DB4A7A5701401A35B"/>
  </w:style>
  <w:style w:type="paragraph" w:customStyle="1" w:styleId="4EFCCBFB039348D2ABF21D2EAF71CDB0">
    <w:name w:val="4EFCCBFB039348D2ABF21D2EAF71CDB0"/>
  </w:style>
  <w:style w:type="paragraph" w:customStyle="1" w:styleId="058EA6955C984C85AA2A8DDFA1166E62">
    <w:name w:val="058EA6955C984C85AA2A8DDFA1166E62"/>
  </w:style>
  <w:style w:type="paragraph" w:customStyle="1" w:styleId="924331DB5F8F4DDC9FBF66534D2AD8D9">
    <w:name w:val="924331DB5F8F4DDC9FBF66534D2AD8D9"/>
  </w:style>
  <w:style w:type="paragraph" w:customStyle="1" w:styleId="E174926AAB9547138236A7433EB53136">
    <w:name w:val="E174926AAB9547138236A7433EB53136"/>
  </w:style>
  <w:style w:type="paragraph" w:customStyle="1" w:styleId="91DF1BB0F5E34C37BE4DF1FEB1D5CBD7">
    <w:name w:val="91DF1BB0F5E34C37BE4DF1FEB1D5CBD7"/>
  </w:style>
  <w:style w:type="paragraph" w:customStyle="1" w:styleId="0FB45BFC9F25407DAB47793E635DEB8D">
    <w:name w:val="0FB45BFC9F25407DAB47793E635DEB8D"/>
  </w:style>
  <w:style w:type="paragraph" w:customStyle="1" w:styleId="EC8FE1853BFD4ED585A530B831AE78F3">
    <w:name w:val="EC8FE1853BFD4ED585A530B831AE78F3"/>
  </w:style>
  <w:style w:type="paragraph" w:customStyle="1" w:styleId="F1F0D4E9887C4B8C9A81A03B6C813F5C">
    <w:name w:val="F1F0D4E9887C4B8C9A81A03B6C813F5C"/>
  </w:style>
  <w:style w:type="paragraph" w:customStyle="1" w:styleId="9A54393778A241B89D4553E69843560C">
    <w:name w:val="9A54393778A241B89D4553E69843560C"/>
  </w:style>
  <w:style w:type="paragraph" w:customStyle="1" w:styleId="1943972FFDB8481DB4B66A25FA453152">
    <w:name w:val="1943972FFDB8481DB4B66A25FA453152"/>
  </w:style>
  <w:style w:type="paragraph" w:customStyle="1" w:styleId="B2E31510B70C4183ADC111F5EEC4E359">
    <w:name w:val="B2E31510B70C4183ADC111F5EEC4E359"/>
  </w:style>
  <w:style w:type="paragraph" w:customStyle="1" w:styleId="303AD1140D1E4892B5223E1A5E055B11">
    <w:name w:val="303AD1140D1E4892B5223E1A5E055B11"/>
  </w:style>
  <w:style w:type="paragraph" w:customStyle="1" w:styleId="D35CA44B4D4448CF9C7E4E90A4B69055">
    <w:name w:val="D35CA44B4D4448CF9C7E4E90A4B69055"/>
  </w:style>
  <w:style w:type="paragraph" w:customStyle="1" w:styleId="D74A9A741DA949CD9934C5ED1275BF68">
    <w:name w:val="D74A9A741DA949CD9934C5ED1275BF68"/>
  </w:style>
  <w:style w:type="paragraph" w:customStyle="1" w:styleId="8E55252EBDBB4F229FAD71B346FFADCB">
    <w:name w:val="8E55252EBDBB4F229FAD71B346FFADCB"/>
  </w:style>
  <w:style w:type="paragraph" w:customStyle="1" w:styleId="3AEB46A1B40945379C4D7A47F0D08A90">
    <w:name w:val="3AEB46A1B40945379C4D7A47F0D08A90"/>
  </w:style>
  <w:style w:type="paragraph" w:customStyle="1" w:styleId="70846EB0CFA746829E7CCF53B3D8D617">
    <w:name w:val="70846EB0CFA746829E7CCF53B3D8D617"/>
  </w:style>
  <w:style w:type="paragraph" w:customStyle="1" w:styleId="927B436142564A0E8B05BF493600E1A7">
    <w:name w:val="927B436142564A0E8B05BF493600E1A7"/>
  </w:style>
  <w:style w:type="paragraph" w:customStyle="1" w:styleId="BC4E9B8D351244E1AC21604A7AB92257">
    <w:name w:val="BC4E9B8D351244E1AC21604A7AB92257"/>
  </w:style>
  <w:style w:type="paragraph" w:customStyle="1" w:styleId="F9D6168E5C3046DA8CC0FBC51DDCD56C">
    <w:name w:val="F9D6168E5C3046DA8CC0FBC51DDCD56C"/>
  </w:style>
  <w:style w:type="paragraph" w:customStyle="1" w:styleId="7DA98F9E7C9B48B298A2BDA0688D536B">
    <w:name w:val="7DA98F9E7C9B48B298A2BDA0688D536B"/>
  </w:style>
  <w:style w:type="paragraph" w:customStyle="1" w:styleId="C1DB55F8E6EE457981A39049EE9CB822">
    <w:name w:val="C1DB55F8E6EE457981A39049EE9CB822"/>
  </w:style>
  <w:style w:type="paragraph" w:customStyle="1" w:styleId="C5DC106FCEA94A9C92976733671A3313">
    <w:name w:val="C5DC106FCEA94A9C92976733671A3313"/>
  </w:style>
  <w:style w:type="paragraph" w:customStyle="1" w:styleId="89B89773B12A4B049DC2E1B0E887F3C2">
    <w:name w:val="89B89773B12A4B049DC2E1B0E887F3C2"/>
  </w:style>
  <w:style w:type="paragraph" w:customStyle="1" w:styleId="FA9253D7F5614F62B04A14C77AF16F9F">
    <w:name w:val="FA9253D7F5614F62B04A14C77AF16F9F"/>
  </w:style>
  <w:style w:type="paragraph" w:customStyle="1" w:styleId="24375F2301BF4D149D1BE146B3762AC0">
    <w:name w:val="24375F2301BF4D149D1BE146B3762AC0"/>
  </w:style>
  <w:style w:type="paragraph" w:customStyle="1" w:styleId="D6EA87A6876B4ECCA973E22C3B9D3B51">
    <w:name w:val="D6EA87A6876B4ECCA973E22C3B9D3B51"/>
  </w:style>
  <w:style w:type="paragraph" w:customStyle="1" w:styleId="ECA059679EA34C9380E7FCD2E19A68D7">
    <w:name w:val="ECA059679EA34C9380E7FCD2E19A68D7"/>
  </w:style>
  <w:style w:type="paragraph" w:customStyle="1" w:styleId="424153F33C8B4D03A5FBB674AD18AFE7">
    <w:name w:val="424153F33C8B4D03A5FBB674AD18AFE7"/>
  </w:style>
  <w:style w:type="paragraph" w:customStyle="1" w:styleId="136C88D413CA48D2A7D579821490CC5D">
    <w:name w:val="136C88D413CA48D2A7D579821490CC5D"/>
  </w:style>
  <w:style w:type="paragraph" w:customStyle="1" w:styleId="3651D491AA484AC4847B1647C8A5B7B4">
    <w:name w:val="3651D491AA484AC4847B1647C8A5B7B4"/>
  </w:style>
  <w:style w:type="paragraph" w:customStyle="1" w:styleId="5C86E1A44722474085ED5A6D57ED862B">
    <w:name w:val="5C86E1A44722474085ED5A6D57ED862B"/>
  </w:style>
  <w:style w:type="paragraph" w:customStyle="1" w:styleId="2C7A7F3EE94D4218BFF6923C63313C86">
    <w:name w:val="2C7A7F3EE94D4218BFF6923C63313C86"/>
  </w:style>
  <w:style w:type="paragraph" w:customStyle="1" w:styleId="CEC30A5B28224A61B5A8355F30BD3D7A">
    <w:name w:val="CEC30A5B28224A61B5A8355F30BD3D7A"/>
  </w:style>
  <w:style w:type="paragraph" w:customStyle="1" w:styleId="94FE86C4D7E740699BE687047DF7C0F4">
    <w:name w:val="94FE86C4D7E740699BE687047DF7C0F4"/>
  </w:style>
  <w:style w:type="paragraph" w:customStyle="1" w:styleId="66CD3BE61F474CC1A72F0FFE5A551CC7">
    <w:name w:val="66CD3BE61F474CC1A72F0FFE5A551CC7"/>
  </w:style>
  <w:style w:type="paragraph" w:customStyle="1" w:styleId="063C213326E54D0BA98A8983AE755EE9">
    <w:name w:val="063C213326E54D0BA98A8983AE755EE9"/>
  </w:style>
  <w:style w:type="paragraph" w:customStyle="1" w:styleId="F6CB44D9C1BE41B0BA7092E7F273E31D">
    <w:name w:val="F6CB44D9C1BE41B0BA7092E7F273E31D"/>
  </w:style>
  <w:style w:type="paragraph" w:customStyle="1" w:styleId="0B020FADB847406ABF9680D5D1E0260E">
    <w:name w:val="0B020FADB847406ABF9680D5D1E0260E"/>
  </w:style>
  <w:style w:type="paragraph" w:customStyle="1" w:styleId="76F16D19508540B38522CB2D336DA8A7">
    <w:name w:val="76F16D19508540B38522CB2D336DA8A7"/>
  </w:style>
  <w:style w:type="paragraph" w:customStyle="1" w:styleId="1BE1218CB55145069DC7376D02FDC700">
    <w:name w:val="1BE1218CB55145069DC7376D02FDC700"/>
  </w:style>
  <w:style w:type="paragraph" w:customStyle="1" w:styleId="1646205E98044375B7FEB33A3F948FEA">
    <w:name w:val="1646205E98044375B7FEB33A3F948FEA"/>
  </w:style>
  <w:style w:type="paragraph" w:customStyle="1" w:styleId="AA71B224C1B84702BDB5868DD07FA78B">
    <w:name w:val="AA71B224C1B84702BDB5868DD07FA78B"/>
  </w:style>
  <w:style w:type="paragraph" w:customStyle="1" w:styleId="C088A81BB16548CE8806048509F19FB5">
    <w:name w:val="C088A81BB16548CE8806048509F19FB5"/>
  </w:style>
  <w:style w:type="paragraph" w:customStyle="1" w:styleId="BD12BC4D8CAB4895A1B009A04ED8B877">
    <w:name w:val="BD12BC4D8CAB4895A1B009A04ED8B877"/>
  </w:style>
  <w:style w:type="character" w:styleId="PlaceholderText">
    <w:name w:val="Placeholder Text"/>
    <w:basedOn w:val="DefaultParagraphFont"/>
    <w:uiPriority w:val="99"/>
    <w:semiHidden/>
    <w:rPr>
      <w:color w:val="808080"/>
    </w:rPr>
  </w:style>
  <w:style w:type="paragraph" w:customStyle="1" w:styleId="F6780201BF63447BB575C589ABD668D8">
    <w:name w:val="F6780201BF63447BB575C589ABD668D8"/>
  </w:style>
  <w:style w:type="paragraph" w:customStyle="1" w:styleId="B89AF8E553734E70A24A62A9A4AA81B2">
    <w:name w:val="B89AF8E553734E70A24A62A9A4AA81B2"/>
  </w:style>
  <w:style w:type="paragraph" w:customStyle="1" w:styleId="EDF8E274B8724428A759975CCA283036">
    <w:name w:val="EDF8E274B8724428A759975CCA283036"/>
  </w:style>
  <w:style w:type="paragraph" w:customStyle="1" w:styleId="43F7FDE111654445A0D15237CA1F9E5B">
    <w:name w:val="43F7FDE111654445A0D15237CA1F9E5B"/>
  </w:style>
  <w:style w:type="paragraph" w:customStyle="1" w:styleId="EACD7ACF8EFB4287BCB7AB167E0BBDAE">
    <w:name w:val="EACD7ACF8EFB4287BCB7AB167E0BBDAE"/>
  </w:style>
  <w:style w:type="paragraph" w:customStyle="1" w:styleId="279043DA7F6D4745AEF532F7B0298046">
    <w:name w:val="279043DA7F6D4745AEF532F7B0298046"/>
  </w:style>
  <w:style w:type="paragraph" w:customStyle="1" w:styleId="7BA402114E8F4F79A86A243870203A49">
    <w:name w:val="7BA402114E8F4F79A86A243870203A49"/>
  </w:style>
  <w:style w:type="paragraph" w:customStyle="1" w:styleId="D17FD16FBAC544DF849E32DFB1AB5159">
    <w:name w:val="D17FD16FBAC544DF849E32DFB1AB5159"/>
  </w:style>
  <w:style w:type="paragraph" w:customStyle="1" w:styleId="A87B1F6B92034E47B747EAE7CA4130CF">
    <w:name w:val="A87B1F6B92034E47B747EAE7CA4130CF"/>
  </w:style>
  <w:style w:type="paragraph" w:customStyle="1" w:styleId="F3498C85ACFB45C38DE9450C53CC5C26">
    <w:name w:val="F3498C85ACFB45C38DE9450C53CC5C26"/>
  </w:style>
  <w:style w:type="paragraph" w:customStyle="1" w:styleId="B40F10EB0E0E47C589D6C1E6BC2BFECD">
    <w:name w:val="B40F10EB0E0E47C589D6C1E6BC2BFECD"/>
  </w:style>
  <w:style w:type="paragraph" w:customStyle="1" w:styleId="7E39DE30A61342F8AA64496925E556B2">
    <w:name w:val="7E39DE30A61342F8AA64496925E556B2"/>
  </w:style>
  <w:style w:type="paragraph" w:customStyle="1" w:styleId="AD5319AF20C8431380C9ACB4B0176193">
    <w:name w:val="AD5319AF20C8431380C9ACB4B0176193"/>
  </w:style>
  <w:style w:type="paragraph" w:customStyle="1" w:styleId="F6A419DCCE3B481389AD18FE137739E9">
    <w:name w:val="F6A419DCCE3B481389AD18FE137739E9"/>
  </w:style>
  <w:style w:type="paragraph" w:customStyle="1" w:styleId="8DA994D45BA7419880C0C2D1BD7862E8">
    <w:name w:val="8DA994D45BA7419880C0C2D1BD7862E8"/>
  </w:style>
  <w:style w:type="paragraph" w:customStyle="1" w:styleId="1B2C044AF53646EBBD4C478256A7DF55">
    <w:name w:val="1B2C044AF53646EBBD4C478256A7DF55"/>
  </w:style>
  <w:style w:type="paragraph" w:customStyle="1" w:styleId="8EA6396739784212B9944CE77A1586AA">
    <w:name w:val="8EA6396739784212B9944CE77A1586AA"/>
  </w:style>
  <w:style w:type="paragraph" w:customStyle="1" w:styleId="6E827C8A1CD04922AC91C5E8EF69FAE1">
    <w:name w:val="6E827C8A1CD04922AC91C5E8EF69FAE1"/>
  </w:style>
  <w:style w:type="paragraph" w:customStyle="1" w:styleId="E16AEC19264A4C32BA04F63CAE85AE2C">
    <w:name w:val="E16AEC19264A4C32BA04F63CAE85AE2C"/>
  </w:style>
  <w:style w:type="paragraph" w:customStyle="1" w:styleId="22AEC28657054CDA815C6656316C35B1">
    <w:name w:val="22AEC28657054CDA815C6656316C35B1"/>
  </w:style>
  <w:style w:type="paragraph" w:customStyle="1" w:styleId="EB1215B0A216483288FE6DF3FF828D96">
    <w:name w:val="EB1215B0A216483288FE6DF3FF828D96"/>
  </w:style>
  <w:style w:type="paragraph" w:customStyle="1" w:styleId="613E2D35830D4853B43FCD44DBC3BDDA">
    <w:name w:val="613E2D35830D4853B43FCD44DBC3BDDA"/>
  </w:style>
  <w:style w:type="paragraph" w:customStyle="1" w:styleId="05218C9DB1274D168D131434E5BC7C50">
    <w:name w:val="05218C9DB1274D168D131434E5BC7C50"/>
    <w:rsid w:val="008908DA"/>
  </w:style>
  <w:style w:type="paragraph" w:customStyle="1" w:styleId="7747781AE29446C3B55996441C980C94">
    <w:name w:val="7747781AE29446C3B55996441C980C94"/>
    <w:rsid w:val="008908DA"/>
  </w:style>
  <w:style w:type="paragraph" w:customStyle="1" w:styleId="85E4D66C9DE9417A9D75A4984182D525">
    <w:name w:val="85E4D66C9DE9417A9D75A4984182D525"/>
    <w:rsid w:val="008908DA"/>
  </w:style>
  <w:style w:type="paragraph" w:customStyle="1" w:styleId="9EB8EDC68340495792712F448CFF578A">
    <w:name w:val="9EB8EDC68340495792712F448CFF578A"/>
    <w:rsid w:val="008908DA"/>
  </w:style>
  <w:style w:type="paragraph" w:customStyle="1" w:styleId="647553CF5438462FAEDC5077CF01B2FE">
    <w:name w:val="647553CF5438462FAEDC5077CF01B2FE"/>
    <w:rsid w:val="008908DA"/>
  </w:style>
  <w:style w:type="paragraph" w:customStyle="1" w:styleId="33FEA3ED48AB439FAC47958BE01F1DB8">
    <w:name w:val="33FEA3ED48AB439FAC47958BE01F1DB8"/>
    <w:rsid w:val="008908DA"/>
  </w:style>
  <w:style w:type="paragraph" w:customStyle="1" w:styleId="FD4542CB7B7E4211BCAD733663CB0844">
    <w:name w:val="FD4542CB7B7E4211BCAD733663CB0844"/>
    <w:rsid w:val="008908DA"/>
  </w:style>
  <w:style w:type="paragraph" w:customStyle="1" w:styleId="111EE96DA2444D8CA61E6B613E0BEFF0">
    <w:name w:val="111EE96DA2444D8CA61E6B613E0BEFF0"/>
    <w:rsid w:val="008908DA"/>
  </w:style>
  <w:style w:type="paragraph" w:customStyle="1" w:styleId="3F1F35F4C4AB4735A50E0AD5908E5839">
    <w:name w:val="3F1F35F4C4AB4735A50E0AD5908E5839"/>
    <w:rsid w:val="008908DA"/>
  </w:style>
  <w:style w:type="paragraph" w:customStyle="1" w:styleId="AD6094CD60AC45C5827A32759623F386">
    <w:name w:val="AD6094CD60AC45C5827A32759623F386"/>
    <w:rsid w:val="008908DA"/>
  </w:style>
  <w:style w:type="paragraph" w:customStyle="1" w:styleId="C96E4700AD5F40C3BEA8217AE9C384C8">
    <w:name w:val="C96E4700AD5F40C3BEA8217AE9C384C8"/>
    <w:rsid w:val="008908DA"/>
  </w:style>
  <w:style w:type="paragraph" w:customStyle="1" w:styleId="18B2326CD8A94B22A03512D52FB32F8B">
    <w:name w:val="18B2326CD8A94B22A03512D52FB32F8B"/>
    <w:rsid w:val="008908DA"/>
  </w:style>
  <w:style w:type="paragraph" w:customStyle="1" w:styleId="E33515FA4FB344AD82EFE2CAB4D36F55">
    <w:name w:val="E33515FA4FB344AD82EFE2CAB4D36F55"/>
    <w:rsid w:val="008908DA"/>
  </w:style>
  <w:style w:type="paragraph" w:customStyle="1" w:styleId="CEE7ECBD13BC4467B99D72C15F843893">
    <w:name w:val="CEE7ECBD13BC4467B99D72C15F843893"/>
    <w:rsid w:val="00D74EE9"/>
  </w:style>
  <w:style w:type="paragraph" w:customStyle="1" w:styleId="50997A0311B248B2B575ECFEB74A3881">
    <w:name w:val="50997A0311B248B2B575ECFEB74A3881"/>
    <w:rsid w:val="00D74EE9"/>
  </w:style>
  <w:style w:type="paragraph" w:customStyle="1" w:styleId="8F7263F995DB436DACC70A086B8D2EDD">
    <w:name w:val="8F7263F995DB436DACC70A086B8D2EDD"/>
    <w:rsid w:val="00D74EE9"/>
  </w:style>
  <w:style w:type="paragraph" w:customStyle="1" w:styleId="409C54575122484B870662A9CB5C8E51">
    <w:name w:val="409C54575122484B870662A9CB5C8E51"/>
    <w:rsid w:val="00D74EE9"/>
  </w:style>
  <w:style w:type="paragraph" w:customStyle="1" w:styleId="44C8D41A64F849FF9D1425247F0B3F15">
    <w:name w:val="44C8D41A64F849FF9D1425247F0B3F15"/>
    <w:rsid w:val="00D74EE9"/>
  </w:style>
  <w:style w:type="paragraph" w:customStyle="1" w:styleId="E24FC78193AB4C59813B845007483F68">
    <w:name w:val="E24FC78193AB4C59813B845007483F68"/>
    <w:rsid w:val="00D74EE9"/>
  </w:style>
  <w:style w:type="paragraph" w:customStyle="1" w:styleId="88FC67EBA07F45149CBF856BF3993058">
    <w:name w:val="88FC67EBA07F45149CBF856BF3993058"/>
    <w:rsid w:val="00D74EE9"/>
  </w:style>
  <w:style w:type="paragraph" w:customStyle="1" w:styleId="19F1166D9C31482D9F1AE6356274490F">
    <w:name w:val="19F1166D9C31482D9F1AE6356274490F"/>
    <w:rsid w:val="00D74EE9"/>
  </w:style>
  <w:style w:type="paragraph" w:customStyle="1" w:styleId="C5B612B398104CEAA186A91E6F6351CC">
    <w:name w:val="C5B612B398104CEAA186A91E6F6351CC"/>
    <w:rsid w:val="00D74E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F8193F16-9CE7-48F0-AB17-16CAD39BA1F4}">
  <ds:schemaRefs>
    <ds:schemaRef ds:uri="http://schemas.openxmlformats.org/officeDocument/2006/bibliography"/>
  </ds:schemaRefs>
</ds:datastoreItem>
</file>

<file path=customXml/itemProps2.xml><?xml version="1.0" encoding="utf-8"?>
<ds:datastoreItem xmlns:ds="http://schemas.openxmlformats.org/officeDocument/2006/customXml" ds:itemID="{E7DDF2BA-3462-4B9E-90B6-6F118D30D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4B4AFC-BB30-4E50-9F71-6DCE0E5C2A05}">
  <ds:schemaRefs>
    <ds:schemaRef ds:uri="http://schemas.microsoft.com/sharepoint/v3/contenttype/forms"/>
  </ds:schemaRefs>
</ds:datastoreItem>
</file>

<file path=customXml/itemProps4.xml><?xml version="1.0" encoding="utf-8"?>
<ds:datastoreItem xmlns:ds="http://schemas.openxmlformats.org/officeDocument/2006/customXml" ds:itemID="{51562CDE-335E-42C9-8984-AE507E7A528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Traditional newspaper</Template>
  <TotalTime>0</TotalTime>
  <Pages>3</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2025-11-15T05:54:00Z</dcterms:created>
  <dcterms:modified xsi:type="dcterms:W3CDTF">2025-11-15T05:54:00Z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